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Assignment Title</w:t>
      </w:r>
    </w:p>
    <w:p w:rsid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bookmarkStart w:id="0" w:name="_GoBack"/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TUNISIA Satellite Seeps Study</w:t>
      </w:r>
    </w:p>
    <w:bookmarkEnd w:id="0"/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Publication Date</w:t>
      </w:r>
    </w:p>
    <w:p w:rsid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13-Nov-2017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Expression of Interest Deadline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27-Nov-2017 at 11:59:59 PM (Eastern Time – Washington D.C.)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Name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Email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Phone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b/>
          <w:bCs/>
          <w:vanish/>
          <w:color w:val="222222"/>
          <w:sz w:val="18"/>
          <w:szCs w:val="18"/>
          <w:lang w:val="nl-NL" w:eastAsia="nl-NL"/>
        </w:rPr>
        <w:t>Contact Fax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vanish/>
          <w:color w:val="222222"/>
          <w:sz w:val="18"/>
          <w:szCs w:val="18"/>
          <w:lang w:val="nl-NL" w:eastAsia="nl-NL"/>
        </w:rPr>
        <w:t> 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Language of Notice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 English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Selection Notice 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Assignment</w:t>
      </w:r>
      <w:proofErr w:type="spellEnd"/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Country</w:t>
      </w:r>
    </w:p>
    <w:p w:rsidR="003E6677" w:rsidRPr="003E6677" w:rsidRDefault="003E6677" w:rsidP="003E667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TN - Tunisia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Funding</w:t>
      </w:r>
      <w:proofErr w:type="spellEnd"/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 xml:space="preserve"> Sources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The World Bank Group intends to finance the assignment/services under: </w:t>
      </w:r>
    </w:p>
    <w:p w:rsidR="003E6677" w:rsidRPr="003E6677" w:rsidRDefault="003E6677" w:rsidP="003E66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BB - BANK BUDGET</w:t>
      </w:r>
    </w:p>
    <w:p w:rsidR="003E6677" w:rsidRPr="003E6677" w:rsidRDefault="003E6677" w:rsidP="003E667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TF0A5577 - Tunisia </w:t>
      </w:r>
      <w:proofErr w:type="spellStart"/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Enhancing</w:t>
      </w:r>
      <w:proofErr w:type="spellEnd"/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Gas </w:t>
      </w:r>
      <w:proofErr w:type="spellStart"/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Governance</w:t>
      </w:r>
      <w:proofErr w:type="spellEnd"/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</w:pPr>
      <w:proofErr w:type="spellStart"/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Individual</w:t>
      </w:r>
      <w:proofErr w:type="spellEnd"/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/</w:t>
      </w:r>
      <w:proofErr w:type="spellStart"/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val="nl-NL" w:eastAsia="nl-NL"/>
        </w:rPr>
        <w:t>Firm</w:t>
      </w:r>
      <w:proofErr w:type="spellEnd"/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vanish/>
          <w:color w:val="222222"/>
          <w:sz w:val="18"/>
          <w:szCs w:val="18"/>
          <w:lang w:eastAsia="nl-NL"/>
        </w:rPr>
        <w:t>The consultant will be an individual.</w:t>
      </w: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The consultant will be a firm. 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Assignment Description 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7"/>
          <w:szCs w:val="17"/>
          <w:lang w:eastAsia="nl-NL"/>
        </w:rPr>
      </w:pPr>
      <w:r w:rsidRPr="003E667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The World Bank is seeking to procure the services of a firm to provide a radar satellite study to the ETAP, the Tunisia National Oil Company, aimed at establishing a comprehensive and homogeneous hydrocarbons seeps inventory and evaluation (quality, size, repetitiveness) of the northern offshore Tunisia between the Algerian and Italian borders (around 50 000 km2). The deliverables will be a GIS (</w:t>
      </w:r>
      <w:proofErr w:type="spellStart"/>
      <w:r w:rsidRPr="003E667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Arcview</w:t>
      </w:r>
      <w:proofErr w:type="spellEnd"/>
      <w:r w:rsidRPr="003E6677">
        <w:rPr>
          <w:rFonts w:ascii="Arial" w:eastAsia="Times New Roman" w:hAnsi="Arial" w:cs="Arial"/>
          <w:color w:val="222222"/>
          <w:sz w:val="17"/>
          <w:szCs w:val="17"/>
          <w:lang w:eastAsia="nl-NL"/>
        </w:rPr>
        <w:t>, vector format) file with the mapping of the seeps extension over a period of 10 years from about 50 validated satellite scenes.</w:t>
      </w:r>
      <w:r w:rsidRPr="003E6677">
        <w:rPr>
          <w:rFonts w:ascii="Arial" w:eastAsia="Times New Roman" w:hAnsi="Arial" w:cs="Arial"/>
          <w:color w:val="222222"/>
          <w:sz w:val="17"/>
          <w:szCs w:val="17"/>
          <w:lang w:eastAsia="nl-NL"/>
        </w:rPr>
        <w:br/>
        <w:t>This seeps mapping will be used to assess the existence of a potential petroleum system within the northern Tunisian offshores and to promote this potential to international O&amp;G companies based on a solid technical basis.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proofErr w:type="spellStart"/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Attachments</w:t>
      </w:r>
      <w:proofErr w:type="spellEnd"/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</w:t>
      </w:r>
    </w:p>
    <w:p w:rsidR="003E6677" w:rsidRPr="003E6677" w:rsidRDefault="003E6677" w:rsidP="003E667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hyperlink r:id="rId5" w:tgtFrame="hidden_util_frame" w:history="1">
        <w:proofErr w:type="spellStart"/>
        <w:r w:rsidRPr="003E667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>Optional</w:t>
        </w:r>
        <w:proofErr w:type="spellEnd"/>
        <w:r w:rsidRPr="003E6677">
          <w:rPr>
            <w:rFonts w:ascii="Arial" w:eastAsia="Times New Roman" w:hAnsi="Arial" w:cs="Arial"/>
            <w:color w:val="004276"/>
            <w:sz w:val="18"/>
            <w:szCs w:val="18"/>
            <w:lang w:val="nl-NL" w:eastAsia="nl-NL"/>
          </w:rPr>
          <w:t xml:space="preserve"> TOR File</w:t>
        </w:r>
      </w:hyperlink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</w:pPr>
      <w:proofErr w:type="spellStart"/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>Qualification</w:t>
      </w:r>
      <w:proofErr w:type="spellEnd"/>
      <w:r w:rsidRPr="003E6677">
        <w:rPr>
          <w:rFonts w:ascii="Arial" w:eastAsia="Times New Roman" w:hAnsi="Arial" w:cs="Arial"/>
          <w:color w:val="222222"/>
          <w:sz w:val="18"/>
          <w:szCs w:val="18"/>
          <w:lang w:val="nl-NL" w:eastAsia="nl-NL"/>
        </w:rPr>
        <w:t xml:space="preserve"> Criteria </w:t>
      </w:r>
    </w:p>
    <w:p w:rsidR="003E6677" w:rsidRPr="003E6677" w:rsidRDefault="003E6677" w:rsidP="003E66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1.</w:t>
      </w: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experience of the firm undertaking similar work (satellite seeps study and evaluation) * preferentially in Mediterranean offshores.</w:t>
      </w:r>
    </w:p>
    <w:p w:rsidR="003E6677" w:rsidRPr="003E6677" w:rsidRDefault="003E6677" w:rsidP="003E66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2.</w:t>
      </w: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their core business and years in hydrocarbon satellite exploration.</w:t>
      </w:r>
    </w:p>
    <w:p w:rsidR="003E6677" w:rsidRPr="003E6677" w:rsidRDefault="003E6677" w:rsidP="003E66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3.</w:t>
      </w: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Provide information on the qualifications and skills of the staff who will be assigned.</w:t>
      </w:r>
    </w:p>
    <w:p w:rsidR="003E6677" w:rsidRPr="003E6677" w:rsidRDefault="003E6677" w:rsidP="003E667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3E6677">
        <w:rPr>
          <w:rFonts w:ascii="Arial" w:eastAsia="Times New Roman" w:hAnsi="Arial" w:cs="Arial"/>
          <w:b/>
          <w:bCs/>
          <w:color w:val="222222"/>
          <w:sz w:val="18"/>
          <w:szCs w:val="18"/>
          <w:lang w:eastAsia="nl-NL"/>
        </w:rPr>
        <w:t>4.</w:t>
      </w:r>
      <w:r w:rsidRPr="003E6677">
        <w:rPr>
          <w:rFonts w:ascii="Arial" w:eastAsia="Times New Roman" w:hAnsi="Arial" w:cs="Arial"/>
          <w:color w:val="222222"/>
          <w:sz w:val="18"/>
          <w:szCs w:val="18"/>
          <w:lang w:eastAsia="nl-NL"/>
        </w:rPr>
        <w:t xml:space="preserve"> Capacity to work effectively with a French-speaking client</w:t>
      </w:r>
    </w:p>
    <w:p w:rsidR="003E6677" w:rsidRPr="003E6677" w:rsidRDefault="003E6677" w:rsidP="003E6677">
      <w:pPr>
        <w:spacing w:after="0" w:line="240" w:lineRule="auto"/>
        <w:rPr>
          <w:rFonts w:ascii="Arial" w:eastAsia="Times New Roman" w:hAnsi="Arial" w:cs="Arial"/>
          <w:i/>
          <w:iCs/>
          <w:color w:val="222222"/>
          <w:sz w:val="16"/>
          <w:szCs w:val="16"/>
          <w:lang w:val="nl-NL" w:eastAsia="nl-NL"/>
        </w:rPr>
      </w:pPr>
      <w:r w:rsidRPr="003E667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 xml:space="preserve">* - </w:t>
      </w:r>
      <w:proofErr w:type="spellStart"/>
      <w:r w:rsidRPr="003E6677">
        <w:rPr>
          <w:rFonts w:ascii="Arial" w:eastAsia="Times New Roman" w:hAnsi="Arial" w:cs="Arial"/>
          <w:i/>
          <w:iCs/>
          <w:color w:val="CA0002"/>
          <w:sz w:val="16"/>
          <w:szCs w:val="16"/>
          <w:lang w:val="nl-NL" w:eastAsia="nl-NL"/>
        </w:rPr>
        <w:t>Mandatory</w:t>
      </w:r>
      <w:proofErr w:type="spellEnd"/>
    </w:p>
    <w:p w:rsidR="00895661" w:rsidRPr="00B902C5" w:rsidRDefault="00895661" w:rsidP="003E6677">
      <w:pPr>
        <w:rPr>
          <w:rFonts w:ascii="Verdana" w:hAnsi="Verdana"/>
          <w:sz w:val="18"/>
          <w:szCs w:val="18"/>
        </w:rPr>
      </w:pPr>
    </w:p>
    <w:sectPr w:rsidR="00895661" w:rsidRPr="00B902C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2B4093"/>
    <w:multiLevelType w:val="multilevel"/>
    <w:tmpl w:val="2EFE2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6B2FD3"/>
    <w:multiLevelType w:val="multilevel"/>
    <w:tmpl w:val="F9E80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135016B"/>
    <w:multiLevelType w:val="multilevel"/>
    <w:tmpl w:val="1462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9DF5B11"/>
    <w:multiLevelType w:val="multilevel"/>
    <w:tmpl w:val="AB86D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677"/>
    <w:rsid w:val="003E6677"/>
    <w:rsid w:val="00895661"/>
    <w:rsid w:val="00B90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3FAD8"/>
  <w15:chartTrackingRefBased/>
  <w15:docId w15:val="{C8E151B2-274F-4101-8BB6-F564C1809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E6677"/>
    <w:rPr>
      <w:strike w:val="0"/>
      <w:dstrike w:val="0"/>
      <w:color w:val="004276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89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06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65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223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63232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6" w:color="999999"/>
                        <w:left w:val="single" w:sz="6" w:space="30" w:color="999999"/>
                        <w:bottom w:val="single" w:sz="6" w:space="0" w:color="999999"/>
                        <w:right w:val="single" w:sz="6" w:space="0" w:color="999999"/>
                      </w:divBdr>
                    </w:div>
                    <w:div w:id="163066949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286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86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509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178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1847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947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4114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502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045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054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864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7228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39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584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954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194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528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45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22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4814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3686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7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387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43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1106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741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506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27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bgeconsult2.worldbank.org/wbgect/download?uuid=28e8bbf1-8512-4777-af4f-d00283e56a0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7511FB46</Template>
  <TotalTime>3</TotalTime>
  <Pages>1</Pages>
  <Words>297</Words>
  <Characters>1638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Tanis, Kirsten</dc:creator>
  <cp:keywords/>
  <dc:description/>
  <cp:lastModifiedBy>Tanis, Kirsten</cp:lastModifiedBy>
  <cp:revision>1</cp:revision>
  <dcterms:created xsi:type="dcterms:W3CDTF">2017-11-13T19:46:00Z</dcterms:created>
  <dcterms:modified xsi:type="dcterms:W3CDTF">2017-11-13T19:49:00Z</dcterms:modified>
</cp:coreProperties>
</file>