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551D" w:rsidRPr="00BE551D" w:rsidRDefault="00BE551D" w:rsidP="00BE551D">
      <w:pPr>
        <w:rPr>
          <w:rFonts w:ascii="Verdana" w:hAnsi="Verdana"/>
          <w:sz w:val="18"/>
          <w:szCs w:val="18"/>
        </w:rPr>
      </w:pPr>
      <w:r>
        <w:rPr>
          <w:rFonts w:ascii="Verdana" w:hAnsi="Verdana"/>
          <w:sz w:val="18"/>
          <w:szCs w:val="18"/>
        </w:rPr>
        <w:t>R</w:t>
      </w:r>
      <w:r w:rsidRPr="00BE551D">
        <w:rPr>
          <w:rFonts w:ascii="Verdana" w:hAnsi="Verdana"/>
          <w:sz w:val="18"/>
          <w:szCs w:val="18"/>
        </w:rPr>
        <w:t>equest for expression of interest for selection # 1250777</w:t>
      </w:r>
    </w:p>
    <w:p w:rsidR="00BE551D" w:rsidRPr="00BE551D" w:rsidRDefault="00BE551D" w:rsidP="00BE551D">
      <w:pPr>
        <w:rPr>
          <w:rFonts w:ascii="Verdana" w:hAnsi="Verdana"/>
          <w:sz w:val="18"/>
          <w:szCs w:val="18"/>
        </w:rPr>
      </w:pPr>
      <w:r w:rsidRPr="00BE551D">
        <w:rPr>
          <w:rFonts w:ascii="Verdana" w:hAnsi="Verdana"/>
          <w:sz w:val="18"/>
          <w:szCs w:val="18"/>
        </w:rPr>
        <w:t>Selection Information</w:t>
      </w:r>
    </w:p>
    <w:p w:rsidR="00BE551D" w:rsidRPr="00BE551D" w:rsidRDefault="00BE551D" w:rsidP="00BE551D">
      <w:pPr>
        <w:rPr>
          <w:rFonts w:ascii="Verdana" w:hAnsi="Verdana"/>
          <w:sz w:val="18"/>
          <w:szCs w:val="18"/>
        </w:rPr>
      </w:pPr>
      <w:r w:rsidRPr="00BE551D">
        <w:rPr>
          <w:rFonts w:ascii="Verdana" w:hAnsi="Verdana"/>
          <w:sz w:val="18"/>
          <w:szCs w:val="18"/>
        </w:rPr>
        <w:t>Assignment Title</w:t>
      </w:r>
    </w:p>
    <w:p w:rsidR="00BE551D" w:rsidRPr="00BE551D" w:rsidRDefault="00BE551D" w:rsidP="00BE551D">
      <w:pPr>
        <w:rPr>
          <w:rFonts w:ascii="Verdana" w:hAnsi="Verdana"/>
          <w:sz w:val="18"/>
          <w:szCs w:val="18"/>
        </w:rPr>
      </w:pPr>
      <w:bookmarkStart w:id="0" w:name="_GoBack"/>
      <w:r w:rsidRPr="00BE551D">
        <w:rPr>
          <w:rFonts w:ascii="Verdana" w:hAnsi="Verdana"/>
          <w:sz w:val="18"/>
          <w:szCs w:val="18"/>
        </w:rPr>
        <w:t>Roadmap and action plan for implementation of the market based instrument for greenhouse gas reduction for the micro, small, and medium enterprises sector in India</w:t>
      </w:r>
    </w:p>
    <w:bookmarkEnd w:id="0"/>
    <w:p w:rsidR="00BE551D" w:rsidRPr="00BE551D" w:rsidRDefault="00BE551D" w:rsidP="00BE551D">
      <w:pPr>
        <w:rPr>
          <w:rFonts w:ascii="Verdana" w:hAnsi="Verdana"/>
          <w:sz w:val="18"/>
          <w:szCs w:val="18"/>
        </w:rPr>
      </w:pPr>
      <w:r w:rsidRPr="00BE551D">
        <w:rPr>
          <w:rFonts w:ascii="Verdana" w:hAnsi="Verdana"/>
          <w:sz w:val="18"/>
          <w:szCs w:val="18"/>
        </w:rPr>
        <w:t>Publication Date</w:t>
      </w:r>
    </w:p>
    <w:p w:rsidR="00BE551D" w:rsidRPr="00BE551D" w:rsidRDefault="00BE551D" w:rsidP="00BE551D">
      <w:pPr>
        <w:rPr>
          <w:rFonts w:ascii="Verdana" w:hAnsi="Verdana"/>
          <w:sz w:val="18"/>
          <w:szCs w:val="18"/>
        </w:rPr>
      </w:pPr>
      <w:r w:rsidRPr="00BE551D">
        <w:rPr>
          <w:rFonts w:ascii="Verdana" w:hAnsi="Verdana"/>
          <w:sz w:val="18"/>
          <w:szCs w:val="18"/>
        </w:rPr>
        <w:t xml:space="preserve"> 18-Sep-2017</w:t>
      </w:r>
    </w:p>
    <w:p w:rsidR="00BE551D" w:rsidRPr="00BE551D" w:rsidRDefault="00BE551D" w:rsidP="00BE551D">
      <w:pPr>
        <w:rPr>
          <w:rFonts w:ascii="Verdana" w:hAnsi="Verdana"/>
          <w:sz w:val="18"/>
          <w:szCs w:val="18"/>
        </w:rPr>
      </w:pPr>
      <w:r w:rsidRPr="00BE551D">
        <w:rPr>
          <w:rFonts w:ascii="Verdana" w:hAnsi="Verdana"/>
          <w:sz w:val="18"/>
          <w:szCs w:val="18"/>
        </w:rPr>
        <w:t>Expression of Interest Deadline</w:t>
      </w:r>
    </w:p>
    <w:p w:rsidR="00BE551D" w:rsidRPr="00BE551D" w:rsidRDefault="00BE551D" w:rsidP="00BE551D">
      <w:pPr>
        <w:rPr>
          <w:rFonts w:ascii="Verdana" w:hAnsi="Verdana"/>
          <w:sz w:val="18"/>
          <w:szCs w:val="18"/>
        </w:rPr>
      </w:pPr>
      <w:r w:rsidRPr="00BE551D">
        <w:rPr>
          <w:rFonts w:ascii="Verdana" w:hAnsi="Verdana"/>
          <w:sz w:val="18"/>
          <w:szCs w:val="18"/>
        </w:rPr>
        <w:t xml:space="preserve"> 04-Oct-2017 at 11:59:59 PM (Eastern Time – Washington D.C.)</w:t>
      </w:r>
    </w:p>
    <w:p w:rsidR="00BE551D" w:rsidRPr="00BE551D" w:rsidRDefault="00BE551D" w:rsidP="00BE551D">
      <w:pPr>
        <w:rPr>
          <w:rFonts w:ascii="Verdana" w:hAnsi="Verdana"/>
          <w:sz w:val="18"/>
          <w:szCs w:val="18"/>
        </w:rPr>
      </w:pPr>
      <w:r w:rsidRPr="00BE551D">
        <w:rPr>
          <w:rFonts w:ascii="Verdana" w:hAnsi="Verdana"/>
          <w:sz w:val="18"/>
          <w:szCs w:val="18"/>
        </w:rPr>
        <w:t>Language of Notice</w:t>
      </w:r>
    </w:p>
    <w:p w:rsidR="00BE551D" w:rsidRPr="00BE551D" w:rsidRDefault="00BE551D" w:rsidP="00BE551D">
      <w:pPr>
        <w:rPr>
          <w:rFonts w:ascii="Verdana" w:hAnsi="Verdana"/>
          <w:sz w:val="18"/>
          <w:szCs w:val="18"/>
        </w:rPr>
      </w:pPr>
      <w:r w:rsidRPr="00BE551D">
        <w:rPr>
          <w:rFonts w:ascii="Verdana" w:hAnsi="Verdana"/>
          <w:sz w:val="18"/>
          <w:szCs w:val="18"/>
        </w:rPr>
        <w:t xml:space="preserve"> English</w:t>
      </w:r>
    </w:p>
    <w:p w:rsidR="00BE551D" w:rsidRPr="00BE551D" w:rsidRDefault="00BE551D" w:rsidP="00BE551D">
      <w:pPr>
        <w:rPr>
          <w:rFonts w:ascii="Verdana" w:hAnsi="Verdana"/>
          <w:sz w:val="18"/>
          <w:szCs w:val="18"/>
        </w:rPr>
      </w:pPr>
      <w:r w:rsidRPr="00BE551D">
        <w:rPr>
          <w:rFonts w:ascii="Verdana" w:hAnsi="Verdana"/>
          <w:sz w:val="18"/>
          <w:szCs w:val="18"/>
        </w:rPr>
        <w:t>Selection Notice</w:t>
      </w:r>
    </w:p>
    <w:p w:rsidR="00BE551D" w:rsidRPr="00BE551D" w:rsidRDefault="00BE551D" w:rsidP="00BE551D">
      <w:pPr>
        <w:rPr>
          <w:rFonts w:ascii="Verdana" w:hAnsi="Verdana"/>
          <w:sz w:val="18"/>
          <w:szCs w:val="18"/>
        </w:rPr>
      </w:pPr>
      <w:r w:rsidRPr="00BE551D">
        <w:rPr>
          <w:rFonts w:ascii="Verdana" w:hAnsi="Verdana"/>
          <w:sz w:val="18"/>
          <w:szCs w:val="18"/>
        </w:rPr>
        <w:t>Assignment Country</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 xml:space="preserve">    IN - India</w:t>
      </w:r>
    </w:p>
    <w:p w:rsid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Funding Sources</w:t>
      </w:r>
    </w:p>
    <w:p w:rsidR="00BE551D" w:rsidRPr="00BE551D" w:rsidRDefault="00BE551D" w:rsidP="00BE551D">
      <w:pPr>
        <w:rPr>
          <w:rFonts w:ascii="Verdana" w:hAnsi="Verdana"/>
          <w:sz w:val="18"/>
          <w:szCs w:val="18"/>
        </w:rPr>
      </w:pPr>
      <w:r w:rsidRPr="00BE551D">
        <w:rPr>
          <w:rFonts w:ascii="Verdana" w:hAnsi="Verdana"/>
          <w:sz w:val="18"/>
          <w:szCs w:val="18"/>
        </w:rPr>
        <w:t>The World Bank Group intends to finance the assignment/services under:</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 xml:space="preserve">    BB - BANK BUDGET</w:t>
      </w:r>
    </w:p>
    <w:p w:rsidR="00BE551D" w:rsidRPr="00BE551D" w:rsidRDefault="00BE551D" w:rsidP="00BE551D">
      <w:pPr>
        <w:rPr>
          <w:rFonts w:ascii="Verdana" w:hAnsi="Verdana"/>
          <w:sz w:val="18"/>
          <w:szCs w:val="18"/>
        </w:rPr>
      </w:pPr>
      <w:r w:rsidRPr="00BE551D">
        <w:rPr>
          <w:rFonts w:ascii="Verdana" w:hAnsi="Verdana"/>
          <w:sz w:val="18"/>
          <w:szCs w:val="18"/>
        </w:rPr>
        <w:t xml:space="preserve">    TF0A4661 - Design Options for Voluntary Cooperation Mechanisms under Paris Agreement: India and Bhutan (and, possibly, Nepal) ITMO</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Individual/Firm</w:t>
      </w:r>
    </w:p>
    <w:p w:rsidR="00BE551D" w:rsidRPr="00BE551D" w:rsidRDefault="00BE551D" w:rsidP="00BE551D">
      <w:pPr>
        <w:rPr>
          <w:rFonts w:ascii="Verdana" w:hAnsi="Verdana"/>
          <w:sz w:val="18"/>
          <w:szCs w:val="18"/>
        </w:rPr>
      </w:pPr>
      <w:r w:rsidRPr="00BE551D">
        <w:rPr>
          <w:rFonts w:ascii="Verdana" w:hAnsi="Verdana"/>
          <w:sz w:val="18"/>
          <w:szCs w:val="18"/>
        </w:rPr>
        <w:t>The consultant will be a firm.</w:t>
      </w:r>
    </w:p>
    <w:p w:rsidR="00BE551D" w:rsidRPr="00BE551D" w:rsidRDefault="00BE551D" w:rsidP="00BE551D">
      <w:pPr>
        <w:rPr>
          <w:rFonts w:ascii="Verdana" w:hAnsi="Verdana"/>
          <w:sz w:val="18"/>
          <w:szCs w:val="18"/>
        </w:rPr>
      </w:pPr>
      <w:r w:rsidRPr="00BE551D">
        <w:rPr>
          <w:rFonts w:ascii="Verdana" w:hAnsi="Verdana"/>
          <w:sz w:val="18"/>
          <w:szCs w:val="18"/>
        </w:rPr>
        <w:t>Assignment Description</w:t>
      </w:r>
    </w:p>
    <w:p w:rsidR="00BE551D" w:rsidRPr="00BE551D" w:rsidRDefault="00BE551D" w:rsidP="00BE551D">
      <w:pPr>
        <w:rPr>
          <w:rFonts w:ascii="Verdana" w:hAnsi="Verdana"/>
          <w:sz w:val="18"/>
          <w:szCs w:val="18"/>
        </w:rPr>
      </w:pPr>
      <w:r w:rsidRPr="00BE551D">
        <w:rPr>
          <w:rFonts w:ascii="Verdana" w:hAnsi="Verdana"/>
          <w:sz w:val="18"/>
          <w:szCs w:val="18"/>
        </w:rPr>
        <w:t>SELECTION FOR CONSULTANTS BY THE WORLD BANK GROUP</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REQUEST FOR EXPRESSIONS OF INTEREST</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Electronic Submissions through World Bank Group eConsultant2</w:t>
      </w:r>
    </w:p>
    <w:p w:rsidR="00BE551D" w:rsidRPr="00BE551D" w:rsidRDefault="00BE551D" w:rsidP="00BE551D">
      <w:pPr>
        <w:rPr>
          <w:rFonts w:ascii="Verdana" w:hAnsi="Verdana"/>
          <w:sz w:val="18"/>
          <w:szCs w:val="18"/>
        </w:rPr>
      </w:pPr>
      <w:r w:rsidRPr="00BE551D">
        <w:rPr>
          <w:rFonts w:ascii="Verdana" w:hAnsi="Verdana"/>
          <w:sz w:val="18"/>
          <w:szCs w:val="18"/>
        </w:rPr>
        <w:t>https://wbgeconsult2.worldbank.org/wbgec/index.html</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lastRenderedPageBreak/>
        <w:t>ASSIGNMENT OVERVIEW</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Assignment Title: 1250777 - Roadmap and action plan for implementation of the market based instrument for greenhouse gas reduction for the micro, small, and medium enterprises sector in India</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Assignment Countries:</w:t>
      </w:r>
    </w:p>
    <w:p w:rsidR="00BE551D" w:rsidRPr="00BE551D" w:rsidRDefault="00BE551D" w:rsidP="00BE551D">
      <w:pPr>
        <w:rPr>
          <w:rFonts w:ascii="Verdana" w:hAnsi="Verdana"/>
          <w:sz w:val="18"/>
          <w:szCs w:val="18"/>
        </w:rPr>
      </w:pPr>
      <w:r w:rsidRPr="00BE551D">
        <w:rPr>
          <w:rFonts w:ascii="Verdana" w:hAnsi="Verdana"/>
          <w:sz w:val="18"/>
          <w:szCs w:val="18"/>
        </w:rPr>
        <w:t>- India</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ASSIGNMENT DESCRIPTION</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The Partnership for Market Readiness (PMR) has announced an $8 million grant for India to prepare for and pilot the use of carbon pricing instruments to help reduce greenhouse gas (GHG) emissions. The grant was announced during the PMR's 16th assembly meeting in New Delhi.</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As a delivery partner of the PMR activity in India, the World Bank is seeking for consultancy services to help the Government of India scope and develop a roadmap and action plan for implementation of potential market based instrument (MBI) for the micro, small, and medium enterprises (MSME) sector. See Chapter 4 and Annex IV of India's Market Readiness Proposal at link: https://www.thepmr.org/system/files/documents/India%20MRP%20Final%2027%20Feb%202017.pdf</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The assignment includes, but not least, scoping of the MSME sector, identifying suitable MBI(s) and recommends an optimum policy package, roadmap and action plan for implementation, and proposing critical design elements of MBI(s). In the assessment, the Consultant needs to take into consideration various elements on the sectors, such as emissions profile, contribution to India's NDC, existing policies, mitigation options, incentive structures, and suitability to national circumstances. The proposed MBI should be based on the work of the Bureau of Energy Efficiency (BEE)'s SME program and potential links and design convergence with the Perform Achieve and Trade scheme should be explored while reviewing policy and design options.</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The assignment will provide and design options for consideration in the design of a potential market based instrument for the MSME.</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ELIGIBILITY</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Eligibility restrictions apply:</w:t>
      </w:r>
    </w:p>
    <w:p w:rsidR="00BE551D" w:rsidRPr="00BE551D" w:rsidRDefault="00BE551D" w:rsidP="00BE551D">
      <w:pPr>
        <w:rPr>
          <w:rFonts w:ascii="Verdana" w:hAnsi="Verdana"/>
          <w:sz w:val="18"/>
          <w:szCs w:val="18"/>
        </w:rPr>
      </w:pPr>
      <w:r w:rsidRPr="00BE551D">
        <w:rPr>
          <w:rFonts w:ascii="Verdana" w:hAnsi="Verdana"/>
          <w:sz w:val="18"/>
          <w:szCs w:val="18"/>
        </w:rPr>
        <w:t>Not applicable.</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INDIVIDUAL / FIRM PROFILE</w:t>
      </w:r>
    </w:p>
    <w:p w:rsidR="00BE551D" w:rsidRPr="00BE551D" w:rsidRDefault="00BE551D" w:rsidP="00BE551D">
      <w:pPr>
        <w:rPr>
          <w:rFonts w:ascii="Verdana" w:hAnsi="Verdana"/>
          <w:sz w:val="18"/>
          <w:szCs w:val="18"/>
        </w:rPr>
      </w:pPr>
      <w:r w:rsidRPr="00BE551D">
        <w:rPr>
          <w:rFonts w:ascii="Verdana" w:hAnsi="Verdana"/>
          <w:sz w:val="18"/>
          <w:szCs w:val="18"/>
        </w:rPr>
        <w:t>The consultant will be a firm.</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SUBMISSION REQUIREMENTS</w:t>
      </w:r>
    </w:p>
    <w:p w:rsidR="00BE551D" w:rsidRPr="00BE551D" w:rsidRDefault="00BE551D" w:rsidP="00BE551D">
      <w:pPr>
        <w:rPr>
          <w:rFonts w:ascii="Verdana" w:hAnsi="Verdana"/>
          <w:sz w:val="18"/>
          <w:szCs w:val="18"/>
        </w:rPr>
      </w:pPr>
      <w:r w:rsidRPr="00BE551D">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Interested firms are hereby invited to submit expressions of interest.</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Expressions of Interest should be submitted, in English, electronically through World Bank Group eConsultant2 (https://wbgeconsult2.worldbank.org/wbgec/index.html)</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NOTES</w:t>
      </w:r>
    </w:p>
    <w:p w:rsidR="00BE551D" w:rsidRPr="00BE551D" w:rsidRDefault="00BE551D" w:rsidP="00BE551D">
      <w:pPr>
        <w:rPr>
          <w:rFonts w:ascii="Verdana" w:hAnsi="Verdana"/>
          <w:sz w:val="18"/>
          <w:szCs w:val="18"/>
        </w:rPr>
      </w:pPr>
      <w:r w:rsidRPr="00BE551D">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Only those firms which have been shortlisted will receive notification. No debrief will be provided to firms which have not been shortlisted.</w:t>
      </w:r>
    </w:p>
    <w:p w:rsidR="00BE551D" w:rsidRPr="00BE551D" w:rsidRDefault="00BE551D" w:rsidP="00BE551D">
      <w:pPr>
        <w:rPr>
          <w:rFonts w:ascii="Verdana" w:hAnsi="Verdana"/>
          <w:sz w:val="18"/>
          <w:szCs w:val="18"/>
        </w:rPr>
      </w:pPr>
      <w:r w:rsidRPr="00BE551D">
        <w:rPr>
          <w:rFonts w:ascii="Verdana" w:hAnsi="Verdana"/>
          <w:sz w:val="18"/>
          <w:szCs w:val="18"/>
        </w:rPr>
        <w:t>Qualification Criteria</w:t>
      </w:r>
    </w:p>
    <w:p w:rsidR="00BE551D" w:rsidRPr="00BE551D" w:rsidRDefault="00BE551D" w:rsidP="00BE551D">
      <w:pPr>
        <w:rPr>
          <w:rFonts w:ascii="Verdana" w:hAnsi="Verdana"/>
          <w:sz w:val="18"/>
          <w:szCs w:val="18"/>
        </w:rPr>
      </w:pPr>
    </w:p>
    <w:p w:rsidR="00BE551D" w:rsidRPr="00BE551D" w:rsidRDefault="00BE551D" w:rsidP="00BE551D">
      <w:pPr>
        <w:rPr>
          <w:rFonts w:ascii="Verdana" w:hAnsi="Verdana"/>
          <w:sz w:val="18"/>
          <w:szCs w:val="18"/>
        </w:rPr>
      </w:pPr>
      <w:r w:rsidRPr="00BE551D">
        <w:rPr>
          <w:rFonts w:ascii="Verdana" w:hAnsi="Verdana"/>
          <w:sz w:val="18"/>
          <w:szCs w:val="18"/>
        </w:rPr>
        <w:t xml:space="preserve">    1. Provide technical comments on the relevance of market based instrument for the MSME in the context of India's Market Readiness Proposal (See Annex IV)</w:t>
      </w:r>
    </w:p>
    <w:p w:rsidR="00BE551D" w:rsidRPr="00BE551D" w:rsidRDefault="00BE551D" w:rsidP="00BE551D">
      <w:pPr>
        <w:rPr>
          <w:rFonts w:ascii="Verdana" w:hAnsi="Verdana"/>
          <w:sz w:val="18"/>
          <w:szCs w:val="18"/>
        </w:rPr>
      </w:pPr>
      <w:r w:rsidRPr="00BE551D">
        <w:rPr>
          <w:rFonts w:ascii="Verdana" w:hAnsi="Verdana"/>
          <w:sz w:val="18"/>
          <w:szCs w:val="18"/>
        </w:rPr>
        <w:t xml:space="preserve">    2. Provide information showing that they are qualified in the field of the assignment.</w:t>
      </w:r>
    </w:p>
    <w:p w:rsidR="00BE551D" w:rsidRPr="00BE551D" w:rsidRDefault="00BE551D" w:rsidP="00BE551D">
      <w:pPr>
        <w:rPr>
          <w:rFonts w:ascii="Verdana" w:hAnsi="Verdana"/>
          <w:sz w:val="18"/>
          <w:szCs w:val="18"/>
        </w:rPr>
      </w:pPr>
      <w:r w:rsidRPr="00BE551D">
        <w:rPr>
          <w:rFonts w:ascii="Verdana" w:hAnsi="Verdana"/>
          <w:sz w:val="18"/>
          <w:szCs w:val="18"/>
        </w:rPr>
        <w:t xml:space="preserve">    3. Provide information on the technical and managerial capabilities of the firm.</w:t>
      </w:r>
    </w:p>
    <w:p w:rsidR="00BE551D" w:rsidRPr="00BE551D" w:rsidRDefault="00BE551D" w:rsidP="00BE551D">
      <w:pPr>
        <w:rPr>
          <w:rFonts w:ascii="Verdana" w:hAnsi="Verdana"/>
          <w:sz w:val="18"/>
          <w:szCs w:val="18"/>
        </w:rPr>
      </w:pPr>
      <w:r w:rsidRPr="00BE551D">
        <w:rPr>
          <w:rFonts w:ascii="Verdana" w:hAnsi="Verdana"/>
          <w:sz w:val="18"/>
          <w:szCs w:val="18"/>
        </w:rPr>
        <w:t xml:space="preserve">    4. Provide information on their core business and years in business.</w:t>
      </w:r>
    </w:p>
    <w:p w:rsidR="00BE551D" w:rsidRPr="00BE551D" w:rsidRDefault="00BE551D" w:rsidP="00BE551D">
      <w:pPr>
        <w:rPr>
          <w:rFonts w:ascii="Verdana" w:hAnsi="Verdana"/>
          <w:sz w:val="18"/>
          <w:szCs w:val="18"/>
        </w:rPr>
      </w:pPr>
      <w:r w:rsidRPr="00BE551D">
        <w:rPr>
          <w:rFonts w:ascii="Verdana" w:hAnsi="Verdana"/>
          <w:sz w:val="18"/>
          <w:szCs w:val="18"/>
        </w:rPr>
        <w:t xml:space="preserve">    5. Provide information on the qualifications of key staff.</w:t>
      </w:r>
    </w:p>
    <w:p w:rsidR="00BE551D" w:rsidRPr="00BE551D" w:rsidRDefault="00BE551D" w:rsidP="00BE551D">
      <w:pPr>
        <w:rPr>
          <w:rFonts w:ascii="Verdana" w:hAnsi="Verdana"/>
          <w:sz w:val="18"/>
          <w:szCs w:val="18"/>
        </w:rPr>
      </w:pPr>
    </w:p>
    <w:p w:rsidR="00895661" w:rsidRPr="00B902C5" w:rsidRDefault="00BE551D" w:rsidP="00BE551D">
      <w:pPr>
        <w:rPr>
          <w:rFonts w:ascii="Verdana" w:hAnsi="Verdana"/>
          <w:sz w:val="18"/>
          <w:szCs w:val="18"/>
        </w:rPr>
      </w:pPr>
      <w:r w:rsidRPr="00BE551D">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51D"/>
    <w:rsid w:val="00895661"/>
    <w:rsid w:val="00B902C5"/>
    <w:rsid w:val="00BE5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82E1E"/>
  <w15:chartTrackingRefBased/>
  <w15:docId w15:val="{FA344EC5-2F5F-4A26-80DB-6A8FE2C78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A0DB15ED</Template>
  <TotalTime>3</TotalTime>
  <Pages>3</Pages>
  <Words>712</Words>
  <Characters>3919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2017-09-19T15:03:00Z</dcterms:created>
  <dcterms:modified xsi:type="dcterms:W3CDTF">2017-09-19T15:06:00Z</dcterms:modified>
</cp:coreProperties>
</file>