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F3F" w:rsidRPr="00516F3F" w:rsidRDefault="004220D0" w:rsidP="00516F3F">
      <w:r>
        <w:t>R</w:t>
      </w:r>
      <w:r w:rsidR="00516F3F" w:rsidRPr="00516F3F">
        <w:t>equest for expression of interest for selection # 1231642</w:t>
      </w:r>
    </w:p>
    <w:p w:rsidR="00516F3F" w:rsidRPr="00516F3F" w:rsidRDefault="00516F3F" w:rsidP="00516F3F">
      <w:r w:rsidRPr="00516F3F">
        <w:t>Assignment Title</w:t>
      </w:r>
    </w:p>
    <w:p w:rsidR="00516F3F" w:rsidRPr="00516F3F" w:rsidRDefault="00516F3F" w:rsidP="00516F3F">
      <w:bookmarkStart w:id="0" w:name="_GoBack"/>
      <w:r w:rsidRPr="00516F3F">
        <w:t>Technical Guidance on Screening Projects for Implementation as PPPs</w:t>
      </w:r>
    </w:p>
    <w:bookmarkEnd w:id="0"/>
    <w:p w:rsidR="00516F3F" w:rsidRPr="00516F3F" w:rsidRDefault="00516F3F" w:rsidP="00516F3F">
      <w:r w:rsidRPr="00516F3F">
        <w:t>Publication Date</w:t>
      </w:r>
    </w:p>
    <w:p w:rsidR="00516F3F" w:rsidRPr="00516F3F" w:rsidRDefault="00516F3F" w:rsidP="00516F3F">
      <w:r w:rsidRPr="00516F3F">
        <w:t> 14-Nov-2016</w:t>
      </w:r>
    </w:p>
    <w:p w:rsidR="00516F3F" w:rsidRPr="00516F3F" w:rsidRDefault="00516F3F" w:rsidP="00516F3F">
      <w:r w:rsidRPr="00516F3F">
        <w:t>Expression of Interest Deadline</w:t>
      </w:r>
    </w:p>
    <w:p w:rsidR="00516F3F" w:rsidRPr="00516F3F" w:rsidRDefault="00516F3F" w:rsidP="00516F3F">
      <w:r w:rsidRPr="00516F3F">
        <w:t> 21-Nov-2016 at 11:59:59 PM (Eastern Time – Washington D.C.)</w:t>
      </w:r>
    </w:p>
    <w:p w:rsidR="00516F3F" w:rsidRPr="00516F3F" w:rsidRDefault="00516F3F" w:rsidP="00516F3F">
      <w:r w:rsidRPr="00516F3F">
        <w:t>Language of Notice</w:t>
      </w:r>
    </w:p>
    <w:p w:rsidR="00516F3F" w:rsidRPr="00516F3F" w:rsidRDefault="00516F3F" w:rsidP="00516F3F">
      <w:r w:rsidRPr="00516F3F">
        <w:t> English</w:t>
      </w:r>
    </w:p>
    <w:p w:rsidR="00516F3F" w:rsidRPr="00516F3F" w:rsidRDefault="00516F3F" w:rsidP="00516F3F">
      <w:r w:rsidRPr="00516F3F">
        <w:t xml:space="preserve">Selection Notice </w:t>
      </w:r>
    </w:p>
    <w:p w:rsidR="00516F3F" w:rsidRPr="00516F3F" w:rsidRDefault="00516F3F" w:rsidP="00516F3F">
      <w:pPr>
        <w:rPr>
          <w:lang w:val="nl-NL"/>
        </w:rPr>
      </w:pPr>
      <w:r w:rsidRPr="00516F3F">
        <w:rPr>
          <w:lang w:val="nl-NL"/>
        </w:rPr>
        <w:t>Assignment Country</w:t>
      </w:r>
    </w:p>
    <w:p w:rsidR="00516F3F" w:rsidRPr="00516F3F" w:rsidRDefault="00516F3F" w:rsidP="00516F3F">
      <w:pPr>
        <w:numPr>
          <w:ilvl w:val="0"/>
          <w:numId w:val="1"/>
        </w:numPr>
        <w:rPr>
          <w:lang w:val="nl-NL"/>
        </w:rPr>
      </w:pPr>
      <w:r w:rsidRPr="00516F3F">
        <w:rPr>
          <w:lang w:val="nl-NL"/>
        </w:rPr>
        <w:t>No Countries Assigned</w:t>
      </w:r>
    </w:p>
    <w:p w:rsidR="00516F3F" w:rsidRPr="00516F3F" w:rsidRDefault="00516F3F" w:rsidP="00516F3F">
      <w:pPr>
        <w:rPr>
          <w:lang w:val="nl-NL"/>
        </w:rPr>
      </w:pPr>
      <w:r w:rsidRPr="00516F3F">
        <w:rPr>
          <w:lang w:val="nl-NL"/>
        </w:rPr>
        <w:t>Funding Sources</w:t>
      </w:r>
    </w:p>
    <w:p w:rsidR="00516F3F" w:rsidRPr="00516F3F" w:rsidRDefault="00516F3F" w:rsidP="00516F3F">
      <w:r w:rsidRPr="00516F3F">
        <w:t xml:space="preserve">The World Bank Group intends to finance the assignment/services under: </w:t>
      </w:r>
    </w:p>
    <w:p w:rsidR="00516F3F" w:rsidRPr="00516F3F" w:rsidRDefault="00516F3F" w:rsidP="00516F3F">
      <w:pPr>
        <w:numPr>
          <w:ilvl w:val="0"/>
          <w:numId w:val="2"/>
        </w:numPr>
        <w:rPr>
          <w:lang w:val="nl-NL"/>
        </w:rPr>
      </w:pPr>
      <w:r w:rsidRPr="00516F3F">
        <w:rPr>
          <w:lang w:val="nl-NL"/>
        </w:rPr>
        <w:t>BB - BANK BUDGET</w:t>
      </w:r>
    </w:p>
    <w:p w:rsidR="00516F3F" w:rsidRPr="00516F3F" w:rsidRDefault="00516F3F" w:rsidP="00516F3F">
      <w:pPr>
        <w:numPr>
          <w:ilvl w:val="0"/>
          <w:numId w:val="2"/>
        </w:numPr>
      </w:pPr>
      <w:r w:rsidRPr="00516F3F">
        <w:t>TF0A3779 - GLOBAL: Selecting and Screening Projects for Implementation as PPPs</w:t>
      </w:r>
    </w:p>
    <w:p w:rsidR="00516F3F" w:rsidRPr="00516F3F" w:rsidRDefault="00516F3F" w:rsidP="00516F3F">
      <w:r w:rsidRPr="00516F3F">
        <w:t>Individual/Firm</w:t>
      </w:r>
    </w:p>
    <w:p w:rsidR="00516F3F" w:rsidRPr="00516F3F" w:rsidRDefault="00516F3F" w:rsidP="00516F3F">
      <w:r w:rsidRPr="00516F3F">
        <w:t xml:space="preserve">The consultant will be a firm. </w:t>
      </w:r>
    </w:p>
    <w:p w:rsidR="00516F3F" w:rsidRPr="00516F3F" w:rsidRDefault="00516F3F" w:rsidP="00516F3F">
      <w:pPr>
        <w:rPr>
          <w:lang w:val="nl-NL"/>
        </w:rPr>
      </w:pPr>
      <w:r w:rsidRPr="00516F3F">
        <w:rPr>
          <w:lang w:val="nl-NL"/>
        </w:rPr>
        <w:t xml:space="preserve">Assignment Description </w:t>
      </w:r>
    </w:p>
    <w:p w:rsidR="00516F3F" w:rsidRPr="00516F3F" w:rsidRDefault="00516F3F" w:rsidP="00516F3F">
      <w:r w:rsidRPr="00516F3F">
        <w:t>SELECTION FOR CONSULTANTS BY THE WORLD BANK GROUP</w:t>
      </w:r>
      <w:r w:rsidRPr="00516F3F">
        <w:br/>
      </w:r>
      <w:r w:rsidRPr="00516F3F">
        <w:br/>
        <w:t>REQUEST FOR EXPRESSIONS OF INTEREST</w:t>
      </w:r>
      <w:r w:rsidRPr="00516F3F">
        <w:br/>
      </w:r>
      <w:r w:rsidRPr="00516F3F">
        <w:br/>
        <w:t>Electronic Submissions through World Bank Group eConsultant2</w:t>
      </w:r>
      <w:r w:rsidRPr="00516F3F">
        <w:br/>
        <w:t>https://wbgeconsult2.worldbank.org/wbgec/index.html</w:t>
      </w:r>
      <w:r w:rsidRPr="00516F3F">
        <w:br/>
      </w:r>
      <w:r w:rsidRPr="00516F3F">
        <w:br/>
        <w:t>ASSIGNMENT OVERVIEW</w:t>
      </w:r>
      <w:r w:rsidRPr="00516F3F">
        <w:br/>
      </w:r>
      <w:r w:rsidRPr="00516F3F">
        <w:br/>
        <w:t>Assignment Title: 1231642 - Technical Guidance on Screening Projects for Implementation as PPPs</w:t>
      </w:r>
      <w:r w:rsidRPr="00516F3F">
        <w:br/>
      </w:r>
      <w:r w:rsidRPr="00516F3F">
        <w:br/>
        <w:t>ASSIGNMENT DESCRIPTION</w:t>
      </w:r>
      <w:r w:rsidRPr="00516F3F">
        <w:br/>
      </w:r>
      <w:r w:rsidRPr="00516F3F">
        <w:br/>
        <w:t>The project consists of the creation of technical guidance/ tool that can be used by Bank teams to provide technical advice to countries on the early screening of projects for implementation as PPPs.</w:t>
      </w:r>
      <w:r w:rsidRPr="00516F3F">
        <w:br/>
      </w:r>
      <w:r w:rsidRPr="00516F3F">
        <w:br/>
        <w:t>FUNDING SOURCE</w:t>
      </w:r>
      <w:r w:rsidRPr="00516F3F">
        <w:br/>
      </w:r>
      <w:r w:rsidRPr="00516F3F">
        <w:br/>
        <w:t>The World Bank Group intends to finance the assignment / services described below under the following:</w:t>
      </w:r>
      <w:r w:rsidRPr="00516F3F">
        <w:br/>
        <w:t>- BANK BUDGET</w:t>
      </w:r>
      <w:r w:rsidRPr="00516F3F">
        <w:br/>
        <w:t>- GLOBAL: Selecting and Screening Projects for Implementation as PPPs</w:t>
      </w:r>
      <w:r w:rsidRPr="00516F3F">
        <w:br/>
      </w:r>
      <w:r w:rsidRPr="00516F3F">
        <w:lastRenderedPageBreak/>
        <w:br/>
        <w:t>ELIGIBILITY</w:t>
      </w:r>
      <w:r w:rsidRPr="00516F3F">
        <w:br/>
      </w:r>
      <w:r w:rsidRPr="00516F3F">
        <w:br/>
        <w:t>Eligibility restrictions apply:</w:t>
      </w:r>
      <w:r w:rsidRPr="00516F3F">
        <w:br/>
        <w:t>[Please type list of restrictions]</w:t>
      </w:r>
      <w:r w:rsidRPr="00516F3F">
        <w:br/>
      </w:r>
      <w:r w:rsidRPr="00516F3F">
        <w:br/>
        <w:t>INDIVIDUAL / FIRM PROFILE</w:t>
      </w:r>
      <w:r w:rsidRPr="00516F3F">
        <w:br/>
        <w:t xml:space="preserve">The consultant will be a firm. </w:t>
      </w:r>
      <w:r w:rsidRPr="00516F3F">
        <w:br/>
      </w:r>
      <w:r w:rsidRPr="00516F3F">
        <w:br/>
        <w:t>SUBMISSION REQUIREMENTS</w:t>
      </w:r>
      <w:r w:rsidRPr="00516F3F">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16F3F">
        <w:br/>
      </w:r>
      <w:r w:rsidRPr="00516F3F">
        <w:br/>
        <w:t>Interested firms are hereby invited to submit expressions of interest.</w:t>
      </w:r>
      <w:r w:rsidRPr="00516F3F">
        <w:br/>
      </w:r>
      <w:r w:rsidRPr="00516F3F">
        <w:br/>
        <w:t>Expressions of Interest should be submitted, in English, electronically through World Bank Group eConsultant2 (https://wbgeconsult2.worldbank.org/wbgec/index.html)</w:t>
      </w:r>
      <w:r w:rsidRPr="00516F3F">
        <w:br/>
      </w:r>
      <w:r w:rsidRPr="00516F3F">
        <w:br/>
        <w:t>NOTES</w:t>
      </w:r>
      <w:r w:rsidRPr="00516F3F">
        <w:br/>
        <w:t>Following this invitation for Expression of Interest, a shortlist of qualified firms will be formally invited to submit proposals. Shortlisting and selection will be subject to the availability of funding.</w:t>
      </w:r>
      <w:r w:rsidRPr="00516F3F">
        <w:br/>
      </w:r>
      <w:r w:rsidRPr="00516F3F">
        <w:br/>
        <w:t>Only those firms which have been shortlisted will receive notification. No debrief will be provided to firms which have not been shortlisted.</w:t>
      </w:r>
    </w:p>
    <w:p w:rsidR="00516F3F" w:rsidRPr="00516F3F" w:rsidRDefault="00516F3F" w:rsidP="00516F3F">
      <w:pPr>
        <w:rPr>
          <w:lang w:val="nl-NL"/>
        </w:rPr>
      </w:pPr>
      <w:r w:rsidRPr="00516F3F">
        <w:rPr>
          <w:lang w:val="nl-NL"/>
        </w:rPr>
        <w:t>Attachments</w:t>
      </w:r>
    </w:p>
    <w:p w:rsidR="00516F3F" w:rsidRPr="00516F3F" w:rsidRDefault="00516F3F" w:rsidP="00516F3F">
      <w:pPr>
        <w:numPr>
          <w:ilvl w:val="0"/>
          <w:numId w:val="3"/>
        </w:numPr>
        <w:rPr>
          <w:lang w:val="nl-NL"/>
        </w:rPr>
      </w:pPr>
      <w:hyperlink r:id="rId6" w:tgtFrame="hidden_util_frame" w:history="1">
        <w:r w:rsidRPr="00516F3F">
          <w:rPr>
            <w:rStyle w:val="Hyperlink"/>
            <w:lang w:val="nl-NL"/>
          </w:rPr>
          <w:t>Optional TOR File</w:t>
        </w:r>
      </w:hyperlink>
    </w:p>
    <w:p w:rsidR="00516F3F" w:rsidRPr="00516F3F" w:rsidRDefault="00516F3F" w:rsidP="00516F3F">
      <w:pPr>
        <w:rPr>
          <w:lang w:val="nl-NL"/>
        </w:rPr>
      </w:pPr>
      <w:r w:rsidRPr="00516F3F">
        <w:rPr>
          <w:lang w:val="nl-NL"/>
        </w:rPr>
        <w:t xml:space="preserve">Qualification Criteria </w:t>
      </w:r>
    </w:p>
    <w:p w:rsidR="00516F3F" w:rsidRPr="00516F3F" w:rsidRDefault="00516F3F" w:rsidP="00516F3F">
      <w:pPr>
        <w:numPr>
          <w:ilvl w:val="0"/>
          <w:numId w:val="4"/>
        </w:numPr>
      </w:pPr>
      <w:r w:rsidRPr="00516F3F">
        <w:rPr>
          <w:b/>
          <w:bCs/>
        </w:rPr>
        <w:t>1.</w:t>
      </w:r>
      <w:r w:rsidRPr="00516F3F">
        <w:t xml:space="preserve"> Provide information showing that they are qualified in the field of the assignment.</w:t>
      </w:r>
    </w:p>
    <w:p w:rsidR="00516F3F" w:rsidRPr="00516F3F" w:rsidRDefault="00516F3F" w:rsidP="00516F3F">
      <w:pPr>
        <w:numPr>
          <w:ilvl w:val="0"/>
          <w:numId w:val="4"/>
        </w:numPr>
      </w:pPr>
      <w:r w:rsidRPr="00516F3F">
        <w:rPr>
          <w:b/>
          <w:bCs/>
        </w:rPr>
        <w:t>2.</w:t>
      </w:r>
      <w:r w:rsidRPr="00516F3F">
        <w:t xml:space="preserve"> Provide information on the technical and managerial capabilities of the firm.</w:t>
      </w:r>
    </w:p>
    <w:p w:rsidR="00516F3F" w:rsidRPr="00516F3F" w:rsidRDefault="00516F3F" w:rsidP="00516F3F">
      <w:pPr>
        <w:numPr>
          <w:ilvl w:val="0"/>
          <w:numId w:val="4"/>
        </w:numPr>
      </w:pPr>
      <w:r w:rsidRPr="00516F3F">
        <w:rPr>
          <w:b/>
          <w:bCs/>
        </w:rPr>
        <w:t>3.</w:t>
      </w:r>
      <w:r w:rsidRPr="00516F3F">
        <w:t xml:space="preserve"> Provide information on their core business and years in business.</w:t>
      </w:r>
    </w:p>
    <w:p w:rsidR="00516F3F" w:rsidRPr="00516F3F" w:rsidRDefault="00516F3F" w:rsidP="00516F3F">
      <w:pPr>
        <w:numPr>
          <w:ilvl w:val="0"/>
          <w:numId w:val="4"/>
        </w:numPr>
      </w:pPr>
      <w:r w:rsidRPr="00516F3F">
        <w:rPr>
          <w:b/>
          <w:bCs/>
        </w:rPr>
        <w:t>4.</w:t>
      </w:r>
      <w:r w:rsidRPr="00516F3F">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24126"/>
    <w:multiLevelType w:val="multilevel"/>
    <w:tmpl w:val="35EE6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B6226A"/>
    <w:multiLevelType w:val="multilevel"/>
    <w:tmpl w:val="EECCD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2D5398"/>
    <w:multiLevelType w:val="multilevel"/>
    <w:tmpl w:val="56A8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E27A5E"/>
    <w:multiLevelType w:val="multilevel"/>
    <w:tmpl w:val="89CCC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F3F"/>
    <w:rsid w:val="004220D0"/>
    <w:rsid w:val="00516F3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6F3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6F3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662130">
      <w:bodyDiv w:val="1"/>
      <w:marLeft w:val="0"/>
      <w:marRight w:val="0"/>
      <w:marTop w:val="0"/>
      <w:marBottom w:val="0"/>
      <w:divBdr>
        <w:top w:val="none" w:sz="0" w:space="0" w:color="auto"/>
        <w:left w:val="none" w:sz="0" w:space="0" w:color="auto"/>
        <w:bottom w:val="none" w:sz="0" w:space="0" w:color="auto"/>
        <w:right w:val="none" w:sz="0" w:space="0" w:color="auto"/>
      </w:divBdr>
      <w:divsChild>
        <w:div w:id="259337590">
          <w:marLeft w:val="0"/>
          <w:marRight w:val="0"/>
          <w:marTop w:val="0"/>
          <w:marBottom w:val="0"/>
          <w:divBdr>
            <w:top w:val="none" w:sz="0" w:space="0" w:color="auto"/>
            <w:left w:val="none" w:sz="0" w:space="0" w:color="auto"/>
            <w:bottom w:val="none" w:sz="0" w:space="0" w:color="auto"/>
            <w:right w:val="none" w:sz="0" w:space="0" w:color="auto"/>
          </w:divBdr>
        </w:div>
        <w:div w:id="1683165206">
          <w:marLeft w:val="0"/>
          <w:marRight w:val="0"/>
          <w:marTop w:val="0"/>
          <w:marBottom w:val="0"/>
          <w:divBdr>
            <w:top w:val="none" w:sz="0" w:space="0" w:color="auto"/>
            <w:left w:val="none" w:sz="0" w:space="0" w:color="auto"/>
            <w:bottom w:val="none" w:sz="0" w:space="0" w:color="auto"/>
            <w:right w:val="none" w:sz="0" w:space="0" w:color="auto"/>
          </w:divBdr>
          <w:divsChild>
            <w:div w:id="2062553878">
              <w:marLeft w:val="0"/>
              <w:marRight w:val="0"/>
              <w:marTop w:val="0"/>
              <w:marBottom w:val="0"/>
              <w:divBdr>
                <w:top w:val="none" w:sz="0" w:space="0" w:color="auto"/>
                <w:left w:val="none" w:sz="0" w:space="0" w:color="auto"/>
                <w:bottom w:val="none" w:sz="0" w:space="0" w:color="auto"/>
                <w:right w:val="none" w:sz="0" w:space="0" w:color="auto"/>
              </w:divBdr>
              <w:divsChild>
                <w:div w:id="242641740">
                  <w:marLeft w:val="0"/>
                  <w:marRight w:val="0"/>
                  <w:marTop w:val="0"/>
                  <w:marBottom w:val="0"/>
                  <w:divBdr>
                    <w:top w:val="none" w:sz="0" w:space="0" w:color="auto"/>
                    <w:left w:val="none" w:sz="0" w:space="0" w:color="auto"/>
                    <w:bottom w:val="none" w:sz="0" w:space="0" w:color="auto"/>
                    <w:right w:val="none" w:sz="0" w:space="0" w:color="auto"/>
                  </w:divBdr>
                </w:div>
              </w:divsChild>
            </w:div>
            <w:div w:id="970591552">
              <w:marLeft w:val="0"/>
              <w:marRight w:val="0"/>
              <w:marTop w:val="0"/>
              <w:marBottom w:val="0"/>
              <w:divBdr>
                <w:top w:val="none" w:sz="0" w:space="0" w:color="auto"/>
                <w:left w:val="none" w:sz="0" w:space="0" w:color="auto"/>
                <w:bottom w:val="none" w:sz="0" w:space="0" w:color="auto"/>
                <w:right w:val="none" w:sz="0" w:space="0" w:color="auto"/>
              </w:divBdr>
              <w:divsChild>
                <w:div w:id="1016691809">
                  <w:marLeft w:val="0"/>
                  <w:marRight w:val="0"/>
                  <w:marTop w:val="0"/>
                  <w:marBottom w:val="0"/>
                  <w:divBdr>
                    <w:top w:val="none" w:sz="0" w:space="0" w:color="auto"/>
                    <w:left w:val="none" w:sz="0" w:space="0" w:color="auto"/>
                    <w:bottom w:val="none" w:sz="0" w:space="0" w:color="auto"/>
                    <w:right w:val="none" w:sz="0" w:space="0" w:color="auto"/>
                  </w:divBdr>
                </w:div>
                <w:div w:id="887184962">
                  <w:marLeft w:val="0"/>
                  <w:marRight w:val="0"/>
                  <w:marTop w:val="0"/>
                  <w:marBottom w:val="0"/>
                  <w:divBdr>
                    <w:top w:val="none" w:sz="0" w:space="0" w:color="auto"/>
                    <w:left w:val="none" w:sz="0" w:space="0" w:color="auto"/>
                    <w:bottom w:val="none" w:sz="0" w:space="0" w:color="auto"/>
                    <w:right w:val="none" w:sz="0" w:space="0" w:color="auto"/>
                  </w:divBdr>
                </w:div>
              </w:divsChild>
            </w:div>
            <w:div w:id="638144310">
              <w:marLeft w:val="0"/>
              <w:marRight w:val="0"/>
              <w:marTop w:val="0"/>
              <w:marBottom w:val="0"/>
              <w:divBdr>
                <w:top w:val="none" w:sz="0" w:space="0" w:color="auto"/>
                <w:left w:val="none" w:sz="0" w:space="0" w:color="auto"/>
                <w:bottom w:val="none" w:sz="0" w:space="0" w:color="auto"/>
                <w:right w:val="none" w:sz="0" w:space="0" w:color="auto"/>
              </w:divBdr>
              <w:divsChild>
                <w:div w:id="1412005651">
                  <w:marLeft w:val="0"/>
                  <w:marRight w:val="0"/>
                  <w:marTop w:val="0"/>
                  <w:marBottom w:val="0"/>
                  <w:divBdr>
                    <w:top w:val="none" w:sz="0" w:space="0" w:color="auto"/>
                    <w:left w:val="none" w:sz="0" w:space="0" w:color="auto"/>
                    <w:bottom w:val="none" w:sz="0" w:space="0" w:color="auto"/>
                    <w:right w:val="none" w:sz="0" w:space="0" w:color="auto"/>
                  </w:divBdr>
                </w:div>
                <w:div w:id="625694163">
                  <w:marLeft w:val="0"/>
                  <w:marRight w:val="0"/>
                  <w:marTop w:val="0"/>
                  <w:marBottom w:val="0"/>
                  <w:divBdr>
                    <w:top w:val="none" w:sz="0" w:space="0" w:color="auto"/>
                    <w:left w:val="none" w:sz="0" w:space="0" w:color="auto"/>
                    <w:bottom w:val="none" w:sz="0" w:space="0" w:color="auto"/>
                    <w:right w:val="none" w:sz="0" w:space="0" w:color="auto"/>
                  </w:divBdr>
                </w:div>
              </w:divsChild>
            </w:div>
            <w:div w:id="1039940567">
              <w:marLeft w:val="0"/>
              <w:marRight w:val="0"/>
              <w:marTop w:val="0"/>
              <w:marBottom w:val="0"/>
              <w:divBdr>
                <w:top w:val="none" w:sz="0" w:space="0" w:color="auto"/>
                <w:left w:val="none" w:sz="0" w:space="0" w:color="auto"/>
                <w:bottom w:val="none" w:sz="0" w:space="0" w:color="auto"/>
                <w:right w:val="none" w:sz="0" w:space="0" w:color="auto"/>
              </w:divBdr>
              <w:divsChild>
                <w:div w:id="1734961293">
                  <w:marLeft w:val="0"/>
                  <w:marRight w:val="0"/>
                  <w:marTop w:val="0"/>
                  <w:marBottom w:val="0"/>
                  <w:divBdr>
                    <w:top w:val="none" w:sz="0" w:space="0" w:color="auto"/>
                    <w:left w:val="none" w:sz="0" w:space="0" w:color="auto"/>
                    <w:bottom w:val="none" w:sz="0" w:space="0" w:color="auto"/>
                    <w:right w:val="none" w:sz="0" w:space="0" w:color="auto"/>
                  </w:divBdr>
                </w:div>
                <w:div w:id="51344917">
                  <w:marLeft w:val="0"/>
                  <w:marRight w:val="0"/>
                  <w:marTop w:val="0"/>
                  <w:marBottom w:val="0"/>
                  <w:divBdr>
                    <w:top w:val="none" w:sz="0" w:space="0" w:color="auto"/>
                    <w:left w:val="none" w:sz="0" w:space="0" w:color="auto"/>
                    <w:bottom w:val="none" w:sz="0" w:space="0" w:color="auto"/>
                    <w:right w:val="none" w:sz="0" w:space="0" w:color="auto"/>
                  </w:divBdr>
                </w:div>
              </w:divsChild>
            </w:div>
            <w:div w:id="1098716507">
              <w:marLeft w:val="0"/>
              <w:marRight w:val="0"/>
              <w:marTop w:val="0"/>
              <w:marBottom w:val="0"/>
              <w:divBdr>
                <w:top w:val="none" w:sz="0" w:space="0" w:color="auto"/>
                <w:left w:val="none" w:sz="0" w:space="0" w:color="auto"/>
                <w:bottom w:val="none" w:sz="0" w:space="0" w:color="auto"/>
                <w:right w:val="none" w:sz="0" w:space="0" w:color="auto"/>
              </w:divBdr>
              <w:divsChild>
                <w:div w:id="852843078">
                  <w:marLeft w:val="0"/>
                  <w:marRight w:val="0"/>
                  <w:marTop w:val="0"/>
                  <w:marBottom w:val="0"/>
                  <w:divBdr>
                    <w:top w:val="none" w:sz="0" w:space="0" w:color="auto"/>
                    <w:left w:val="none" w:sz="0" w:space="0" w:color="auto"/>
                    <w:bottom w:val="none" w:sz="0" w:space="0" w:color="auto"/>
                    <w:right w:val="none" w:sz="0" w:space="0" w:color="auto"/>
                  </w:divBdr>
                </w:div>
                <w:div w:id="1690258082">
                  <w:marLeft w:val="0"/>
                  <w:marRight w:val="0"/>
                  <w:marTop w:val="0"/>
                  <w:marBottom w:val="0"/>
                  <w:divBdr>
                    <w:top w:val="none" w:sz="0" w:space="0" w:color="auto"/>
                    <w:left w:val="none" w:sz="0" w:space="0" w:color="auto"/>
                    <w:bottom w:val="none" w:sz="0" w:space="0" w:color="auto"/>
                    <w:right w:val="none" w:sz="0" w:space="0" w:color="auto"/>
                  </w:divBdr>
                </w:div>
              </w:divsChild>
            </w:div>
            <w:div w:id="516970963">
              <w:marLeft w:val="0"/>
              <w:marRight w:val="0"/>
              <w:marTop w:val="0"/>
              <w:marBottom w:val="0"/>
              <w:divBdr>
                <w:top w:val="none" w:sz="0" w:space="0" w:color="auto"/>
                <w:left w:val="none" w:sz="0" w:space="0" w:color="auto"/>
                <w:bottom w:val="none" w:sz="0" w:space="0" w:color="auto"/>
                <w:right w:val="none" w:sz="0" w:space="0" w:color="auto"/>
              </w:divBdr>
              <w:divsChild>
                <w:div w:id="1677999970">
                  <w:marLeft w:val="0"/>
                  <w:marRight w:val="0"/>
                  <w:marTop w:val="0"/>
                  <w:marBottom w:val="0"/>
                  <w:divBdr>
                    <w:top w:val="none" w:sz="0" w:space="0" w:color="auto"/>
                    <w:left w:val="none" w:sz="0" w:space="0" w:color="auto"/>
                    <w:bottom w:val="none" w:sz="0" w:space="0" w:color="auto"/>
                    <w:right w:val="none" w:sz="0" w:space="0" w:color="auto"/>
                  </w:divBdr>
                </w:div>
                <w:div w:id="633216189">
                  <w:marLeft w:val="0"/>
                  <w:marRight w:val="0"/>
                  <w:marTop w:val="0"/>
                  <w:marBottom w:val="0"/>
                  <w:divBdr>
                    <w:top w:val="none" w:sz="0" w:space="0" w:color="auto"/>
                    <w:left w:val="none" w:sz="0" w:space="0" w:color="auto"/>
                    <w:bottom w:val="none" w:sz="0" w:space="0" w:color="auto"/>
                    <w:right w:val="none" w:sz="0" w:space="0" w:color="auto"/>
                  </w:divBdr>
                </w:div>
              </w:divsChild>
            </w:div>
            <w:div w:id="847909830">
              <w:marLeft w:val="0"/>
              <w:marRight w:val="0"/>
              <w:marTop w:val="0"/>
              <w:marBottom w:val="0"/>
              <w:divBdr>
                <w:top w:val="none" w:sz="0" w:space="0" w:color="auto"/>
                <w:left w:val="none" w:sz="0" w:space="0" w:color="auto"/>
                <w:bottom w:val="none" w:sz="0" w:space="0" w:color="auto"/>
                <w:right w:val="none" w:sz="0" w:space="0" w:color="auto"/>
              </w:divBdr>
              <w:divsChild>
                <w:div w:id="522671611">
                  <w:marLeft w:val="0"/>
                  <w:marRight w:val="0"/>
                  <w:marTop w:val="0"/>
                  <w:marBottom w:val="0"/>
                  <w:divBdr>
                    <w:top w:val="none" w:sz="0" w:space="0" w:color="auto"/>
                    <w:left w:val="none" w:sz="0" w:space="0" w:color="auto"/>
                    <w:bottom w:val="none" w:sz="0" w:space="0" w:color="auto"/>
                    <w:right w:val="none" w:sz="0" w:space="0" w:color="auto"/>
                  </w:divBdr>
                </w:div>
                <w:div w:id="33383476">
                  <w:marLeft w:val="0"/>
                  <w:marRight w:val="0"/>
                  <w:marTop w:val="0"/>
                  <w:marBottom w:val="0"/>
                  <w:divBdr>
                    <w:top w:val="none" w:sz="0" w:space="0" w:color="auto"/>
                    <w:left w:val="none" w:sz="0" w:space="0" w:color="auto"/>
                    <w:bottom w:val="none" w:sz="0" w:space="0" w:color="auto"/>
                    <w:right w:val="none" w:sz="0" w:space="0" w:color="auto"/>
                  </w:divBdr>
                </w:div>
              </w:divsChild>
            </w:div>
            <w:div w:id="181359355">
              <w:marLeft w:val="0"/>
              <w:marRight w:val="0"/>
              <w:marTop w:val="0"/>
              <w:marBottom w:val="0"/>
              <w:divBdr>
                <w:top w:val="none" w:sz="0" w:space="0" w:color="auto"/>
                <w:left w:val="none" w:sz="0" w:space="0" w:color="auto"/>
                <w:bottom w:val="none" w:sz="0" w:space="0" w:color="auto"/>
                <w:right w:val="none" w:sz="0" w:space="0" w:color="auto"/>
              </w:divBdr>
              <w:divsChild>
                <w:div w:id="608975792">
                  <w:marLeft w:val="0"/>
                  <w:marRight w:val="0"/>
                  <w:marTop w:val="0"/>
                  <w:marBottom w:val="0"/>
                  <w:divBdr>
                    <w:top w:val="none" w:sz="0" w:space="0" w:color="auto"/>
                    <w:left w:val="none" w:sz="0" w:space="0" w:color="auto"/>
                    <w:bottom w:val="none" w:sz="0" w:space="0" w:color="auto"/>
                    <w:right w:val="none" w:sz="0" w:space="0" w:color="auto"/>
                  </w:divBdr>
                </w:div>
                <w:div w:id="1864661394">
                  <w:marLeft w:val="0"/>
                  <w:marRight w:val="0"/>
                  <w:marTop w:val="0"/>
                  <w:marBottom w:val="0"/>
                  <w:divBdr>
                    <w:top w:val="none" w:sz="0" w:space="0" w:color="auto"/>
                    <w:left w:val="none" w:sz="0" w:space="0" w:color="auto"/>
                    <w:bottom w:val="none" w:sz="0" w:space="0" w:color="auto"/>
                    <w:right w:val="none" w:sz="0" w:space="0" w:color="auto"/>
                  </w:divBdr>
                </w:div>
              </w:divsChild>
            </w:div>
            <w:div w:id="2125229549">
              <w:marLeft w:val="0"/>
              <w:marRight w:val="0"/>
              <w:marTop w:val="0"/>
              <w:marBottom w:val="0"/>
              <w:divBdr>
                <w:top w:val="none" w:sz="0" w:space="0" w:color="auto"/>
                <w:left w:val="none" w:sz="0" w:space="0" w:color="auto"/>
                <w:bottom w:val="none" w:sz="0" w:space="0" w:color="auto"/>
                <w:right w:val="none" w:sz="0" w:space="0" w:color="auto"/>
              </w:divBdr>
            </w:div>
            <w:div w:id="1437673761">
              <w:marLeft w:val="0"/>
              <w:marRight w:val="0"/>
              <w:marTop w:val="0"/>
              <w:marBottom w:val="0"/>
              <w:divBdr>
                <w:top w:val="none" w:sz="0" w:space="0" w:color="auto"/>
                <w:left w:val="none" w:sz="0" w:space="0" w:color="auto"/>
                <w:bottom w:val="none" w:sz="0" w:space="0" w:color="auto"/>
                <w:right w:val="none" w:sz="0" w:space="0" w:color="auto"/>
              </w:divBdr>
              <w:divsChild>
                <w:div w:id="97707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10922936-3cbe-4626-b412-eda86ce4eb3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E3AC6C32</Template>
  <TotalTime>0</TotalTime>
  <Pages>2</Pages>
  <Words>480</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2016-11-14T15:14:00Z</dcterms:created>
  <dcterms:modified xsi:type="dcterms:W3CDTF">2016-11-14T17:45:00Z</dcterms:modified>
</cp:coreProperties>
</file>