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61E" w:rsidRPr="0067261E" w:rsidRDefault="002B2E55" w:rsidP="0067261E">
      <w:r>
        <w:t>R</w:t>
      </w:r>
      <w:r w:rsidR="0067261E" w:rsidRPr="0067261E">
        <w:t>equest for expression of interest for selection # 1224542</w:t>
      </w:r>
    </w:p>
    <w:p w:rsidR="0067261E" w:rsidRPr="0067261E" w:rsidRDefault="0067261E" w:rsidP="0067261E">
      <w:r w:rsidRPr="0067261E">
        <w:t xml:space="preserve">Selection Information </w:t>
      </w:r>
    </w:p>
    <w:p w:rsidR="0067261E" w:rsidRPr="0067261E" w:rsidRDefault="0067261E" w:rsidP="0067261E">
      <w:r w:rsidRPr="0067261E">
        <w:t>Assignment Title</w:t>
      </w:r>
    </w:p>
    <w:p w:rsidR="0067261E" w:rsidRPr="0067261E" w:rsidRDefault="0067261E" w:rsidP="0067261E">
      <w:bookmarkStart w:id="0" w:name="_GoBack"/>
      <w:r w:rsidRPr="0067261E">
        <w:t>Liberia - National Multi-Tier framework Energy Access Household Energy Survey</w:t>
      </w:r>
    </w:p>
    <w:bookmarkEnd w:id="0"/>
    <w:p w:rsidR="0067261E" w:rsidRPr="0067261E" w:rsidRDefault="0067261E" w:rsidP="0067261E">
      <w:r w:rsidRPr="0067261E">
        <w:t>Publication Date</w:t>
      </w:r>
    </w:p>
    <w:p w:rsidR="0067261E" w:rsidRPr="0067261E" w:rsidRDefault="0067261E" w:rsidP="0067261E">
      <w:r w:rsidRPr="0067261E">
        <w:t> 02-Aug-2016</w:t>
      </w:r>
    </w:p>
    <w:p w:rsidR="0067261E" w:rsidRPr="0067261E" w:rsidRDefault="0067261E" w:rsidP="0067261E">
      <w:r w:rsidRPr="0067261E">
        <w:t>Expression of Interest Deadline</w:t>
      </w:r>
    </w:p>
    <w:p w:rsidR="0067261E" w:rsidRPr="0067261E" w:rsidRDefault="0067261E" w:rsidP="0067261E">
      <w:r w:rsidRPr="0067261E">
        <w:t> 22-Aug-2016 at 11:59:59 PM (Eastern Time – Washington D.C.)</w:t>
      </w:r>
    </w:p>
    <w:p w:rsidR="0067261E" w:rsidRPr="0067261E" w:rsidRDefault="0067261E" w:rsidP="0067261E">
      <w:r w:rsidRPr="0067261E">
        <w:t>Language of Notice</w:t>
      </w:r>
    </w:p>
    <w:p w:rsidR="0067261E" w:rsidRPr="0067261E" w:rsidRDefault="0067261E" w:rsidP="0067261E">
      <w:r w:rsidRPr="0067261E">
        <w:t> English</w:t>
      </w:r>
    </w:p>
    <w:p w:rsidR="0067261E" w:rsidRPr="0067261E" w:rsidRDefault="0067261E" w:rsidP="0067261E">
      <w:r w:rsidRPr="0067261E">
        <w:t xml:space="preserve">Selection Notice </w:t>
      </w:r>
    </w:p>
    <w:p w:rsidR="0067261E" w:rsidRPr="0067261E" w:rsidRDefault="0067261E" w:rsidP="0067261E">
      <w:pPr>
        <w:rPr>
          <w:lang w:val="nl-NL"/>
        </w:rPr>
      </w:pPr>
      <w:r w:rsidRPr="0067261E">
        <w:rPr>
          <w:lang w:val="nl-NL"/>
        </w:rPr>
        <w:t>Assignment Country</w:t>
      </w:r>
    </w:p>
    <w:p w:rsidR="0067261E" w:rsidRPr="0067261E" w:rsidRDefault="0067261E" w:rsidP="0067261E">
      <w:pPr>
        <w:numPr>
          <w:ilvl w:val="0"/>
          <w:numId w:val="1"/>
        </w:numPr>
        <w:rPr>
          <w:lang w:val="nl-NL"/>
        </w:rPr>
      </w:pPr>
      <w:r w:rsidRPr="0067261E">
        <w:rPr>
          <w:lang w:val="nl-NL"/>
        </w:rPr>
        <w:t>LR - Liberia</w:t>
      </w:r>
    </w:p>
    <w:p w:rsidR="0067261E" w:rsidRPr="0067261E" w:rsidRDefault="0067261E" w:rsidP="0067261E">
      <w:pPr>
        <w:rPr>
          <w:lang w:val="nl-NL"/>
        </w:rPr>
      </w:pPr>
      <w:r w:rsidRPr="0067261E">
        <w:rPr>
          <w:lang w:val="nl-NL"/>
        </w:rPr>
        <w:t>Funding Sources</w:t>
      </w:r>
    </w:p>
    <w:p w:rsidR="0067261E" w:rsidRPr="0067261E" w:rsidRDefault="0067261E" w:rsidP="0067261E">
      <w:r w:rsidRPr="0067261E">
        <w:t xml:space="preserve">The World Bank Group intends to finance the assignment/services under: </w:t>
      </w:r>
    </w:p>
    <w:p w:rsidR="0067261E" w:rsidRPr="0067261E" w:rsidRDefault="0067261E" w:rsidP="0067261E">
      <w:pPr>
        <w:numPr>
          <w:ilvl w:val="0"/>
          <w:numId w:val="2"/>
        </w:numPr>
        <w:rPr>
          <w:lang w:val="nl-NL"/>
        </w:rPr>
      </w:pPr>
      <w:r w:rsidRPr="0067261E">
        <w:rPr>
          <w:lang w:val="nl-NL"/>
        </w:rPr>
        <w:t>BB - BANK BUDGET</w:t>
      </w:r>
    </w:p>
    <w:p w:rsidR="0067261E" w:rsidRPr="0067261E" w:rsidRDefault="0067261E" w:rsidP="0067261E">
      <w:pPr>
        <w:numPr>
          <w:ilvl w:val="0"/>
          <w:numId w:val="2"/>
        </w:numPr>
        <w:rPr>
          <w:lang w:val="nl-NL"/>
        </w:rPr>
      </w:pPr>
      <w:r w:rsidRPr="0067261E">
        <w:rPr>
          <w:lang w:val="nl-NL"/>
        </w:rPr>
        <w:t>TF0A1528 - MTF Global Surveys</w:t>
      </w:r>
    </w:p>
    <w:p w:rsidR="0067261E" w:rsidRPr="0067261E" w:rsidRDefault="0067261E" w:rsidP="0067261E">
      <w:pPr>
        <w:rPr>
          <w:lang w:val="nl-NL"/>
        </w:rPr>
      </w:pPr>
      <w:r w:rsidRPr="0067261E">
        <w:rPr>
          <w:lang w:val="nl-NL"/>
        </w:rPr>
        <w:t>Individual/Firm</w:t>
      </w:r>
    </w:p>
    <w:p w:rsidR="0067261E" w:rsidRPr="0067261E" w:rsidRDefault="0067261E" w:rsidP="0067261E">
      <w:r w:rsidRPr="0067261E">
        <w:t xml:space="preserve">The consultant will be a firm. </w:t>
      </w:r>
    </w:p>
    <w:p w:rsidR="0067261E" w:rsidRPr="0067261E" w:rsidRDefault="0067261E" w:rsidP="0067261E">
      <w:pPr>
        <w:rPr>
          <w:lang w:val="nl-NL"/>
        </w:rPr>
      </w:pPr>
      <w:r w:rsidRPr="0067261E">
        <w:rPr>
          <w:lang w:val="nl-NL"/>
        </w:rPr>
        <w:t xml:space="preserve">Assignment Description </w:t>
      </w:r>
    </w:p>
    <w:p w:rsidR="0067261E" w:rsidRPr="0067261E" w:rsidRDefault="0067261E" w:rsidP="0067261E">
      <w:r w:rsidRPr="0067261E">
        <w:t>SELECTION FOR CONSULTANTS BY THE WORLD BANK GROUP</w:t>
      </w:r>
      <w:r w:rsidRPr="0067261E">
        <w:br/>
      </w:r>
      <w:r w:rsidRPr="0067261E">
        <w:br/>
        <w:t>REQUEST FOR EXPRESSIONS OF INTEREST</w:t>
      </w:r>
      <w:r w:rsidRPr="0067261E">
        <w:br/>
      </w:r>
      <w:r w:rsidRPr="0067261E">
        <w:br/>
        <w:t>Electronic Submissions through World Bank Group eConsultant2</w:t>
      </w:r>
      <w:r w:rsidRPr="0067261E">
        <w:br/>
        <w:t>https://wbgeconsult2.worldbank.org/wbgec/index.html</w:t>
      </w:r>
      <w:r w:rsidRPr="0067261E">
        <w:br/>
      </w:r>
      <w:r w:rsidRPr="0067261E">
        <w:br/>
        <w:t>ASSIGNMENT OVERVIEW</w:t>
      </w:r>
      <w:r w:rsidRPr="0067261E">
        <w:br/>
      </w:r>
      <w:r w:rsidRPr="0067261E">
        <w:br/>
        <w:t>Assignment Title: 1224542 - Liberia - National Multi-Tier framework Energy Access Household Energy Survey</w:t>
      </w:r>
      <w:r w:rsidRPr="0067261E">
        <w:br/>
      </w:r>
      <w:r w:rsidRPr="0067261E">
        <w:br/>
        <w:t>Assignment Countries:</w:t>
      </w:r>
      <w:r w:rsidRPr="0067261E">
        <w:br/>
        <w:t>- Liberia</w:t>
      </w:r>
      <w:r w:rsidRPr="0067261E">
        <w:br/>
      </w:r>
      <w:r w:rsidRPr="0067261E">
        <w:br/>
        <w:t>ASSIGNMENT DESCRIPTION</w:t>
      </w:r>
      <w:r w:rsidRPr="0067261E">
        <w:br/>
      </w:r>
      <w:r w:rsidRPr="0067261E">
        <w:br/>
        <w:t xml:space="preserve">The World Bank-ESMAP team is launching the first Global Energy Access Household Surveys in access deficit countries to set a baseline to track progress towards Sustainable Energy for All (SE4All) goal and Sustainable Development Goal (SDG) number 7 on access to affordable, reliable and sustainable </w:t>
      </w:r>
      <w:r w:rsidRPr="0067261E">
        <w:lastRenderedPageBreak/>
        <w:t xml:space="preserve">modern energy by 2030. </w:t>
      </w:r>
      <w:r w:rsidRPr="0067261E">
        <w:br/>
        <w:t>Access to electricity in Liberia has increased from 1% to 10% of the population from 2000 to 2012. Most of this access is concentrated in the urban areas (19%) with rural areas lagging behind (1%). Supply shortages have limited widespread electricity availability and people connected to the grid power often suffer from reliability and quality of supply. Additionally, only 2% of the population has access to non-solid fuels for cooking (2013 DHS). Pollution from solid fuel stoves causes eye problems and respiratory diseases in addition to environmental harm. This survey will collect data to determine how to close the gap in access to electricity and increase use of improved cooking solutions and non-solid fuels so Liberia can progress towards the SDG energy objectives. The data collected from the household survey will be used to analyze (i) the current status of overall energy demand from households and (ii) and the forecast for future demand for electricity, as part of an effort to optimize the expansion of the electricity sector in Liberia..</w:t>
      </w:r>
      <w:r w:rsidRPr="0067261E">
        <w:br/>
        <w:t xml:space="preserve">A reputed firm with extensive experience in household surveys is sought to conduct the baseline survey on energy access and forecast of electricity demand in Liberia using the multi-tier framework approach to track progress towards SDG7 and SE4ALL goal. The survey will be nationally representative and administered to both urban and rural localities. The firm will work with the World Bank-ESMAP to pre-test, finalize and implement the survey. Data collection should be carefully monitored to ensure high quality information. After completing the fieldwork, the firm will deliver the final dataset and summary report to the World Bank-ESMAP. Additional details on the scope of work will be available in the Terms of Reference (TOR). </w:t>
      </w:r>
      <w:r w:rsidRPr="0067261E">
        <w:br/>
        <w:t>Interested firms should provide a brief summary of their qualifications to perform the services (max 3 pages). The short-listing criteria will be based on:</w:t>
      </w:r>
      <w:r w:rsidRPr="0067261E">
        <w:br/>
        <w:t>1. Experience in household surveys in Sub-Saharan Africa, and specific experience in Liberia</w:t>
      </w:r>
      <w:r w:rsidRPr="0067261E">
        <w:br/>
        <w:t xml:space="preserve">2. Experience in the energy and other infrastructure sectors (e.g. water and sanitation). </w:t>
      </w:r>
      <w:r w:rsidRPr="0067261E">
        <w:br/>
        <w:t xml:space="preserve">3. In-depth understanding of the energy access sector and its socio-economic dimensions; </w:t>
      </w:r>
      <w:r w:rsidRPr="0067261E">
        <w:br/>
        <w:t xml:space="preserve">4. Strong technical skills in qualitative/quantitative research and data analysis; </w:t>
      </w:r>
      <w:r w:rsidRPr="0067261E">
        <w:br/>
        <w:t xml:space="preserve">5. Proven skill in using CAPI-tablet based data collection </w:t>
      </w:r>
      <w:r w:rsidRPr="0067261E">
        <w:br/>
        <w:t xml:space="preserve">6. Cultural awareness in dealing with local communities, and interacting with government and local authorities; </w:t>
      </w:r>
      <w:r w:rsidRPr="0067261E">
        <w:br/>
        <w:t xml:space="preserve">7. Excellent writing and analytical and presentation skills in English </w:t>
      </w:r>
      <w:r w:rsidRPr="0067261E">
        <w:br/>
      </w:r>
      <w:r w:rsidRPr="0067261E">
        <w:br/>
        <w:t>Preferences will be given to local firm with high knowledge of the country energy sector and socio-economic context. The survey will be launched by September 2016 and be completed by end of February 2017.</w:t>
      </w:r>
      <w:r w:rsidRPr="0067261E">
        <w:br/>
        <w:t xml:space="preserve">Short-listed firms will be invited to submit a full technical and financial proposal for the final selection round. </w:t>
      </w:r>
      <w:r w:rsidRPr="0067261E">
        <w:br/>
      </w:r>
      <w:r w:rsidRPr="0067261E">
        <w:br/>
      </w:r>
      <w:r w:rsidRPr="0067261E">
        <w:br/>
        <w:t>ELIGIBILITY</w:t>
      </w:r>
      <w:r w:rsidRPr="0067261E">
        <w:br/>
      </w:r>
      <w:r w:rsidRPr="0067261E">
        <w:br/>
        <w:t>INDIVIDUAL / FIRM PROFILE</w:t>
      </w:r>
      <w:r w:rsidRPr="0067261E">
        <w:br/>
        <w:t xml:space="preserve">The consultant will be a firm. </w:t>
      </w:r>
      <w:r w:rsidRPr="0067261E">
        <w:br/>
      </w:r>
      <w:r w:rsidRPr="0067261E">
        <w:br/>
        <w:t>SUBMISSION REQUIREMENTS</w:t>
      </w:r>
      <w:r w:rsidRPr="0067261E">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Please note that the total size of all attachments should be less than 5MB. Consultants may associate to enhance their qualifications.</w:t>
      </w:r>
      <w:r w:rsidRPr="0067261E">
        <w:br/>
      </w:r>
      <w:r w:rsidRPr="0067261E">
        <w:br/>
        <w:t xml:space="preserve">Interested firms are hereby invited to submit expressions of interest.Interested firms should provide a brief summary of their qualifications to perform the services (max 3 pages). </w:t>
      </w:r>
      <w:r w:rsidRPr="0067261E">
        <w:br/>
      </w:r>
      <w:r w:rsidRPr="0067261E">
        <w:br/>
        <w:t>Expressions of Interest should be submitted, in English, electronically through World Bank Group eConsultant2 (https://wbgeconsult2.worldbank.org/wbgec/index.html)</w:t>
      </w:r>
      <w:r w:rsidRPr="0067261E">
        <w:br/>
      </w:r>
      <w:r w:rsidRPr="0067261E">
        <w:br/>
        <w:t>NOTES</w:t>
      </w:r>
      <w:r w:rsidRPr="0067261E">
        <w:br/>
        <w:t>Following this invitation for Expression of Interest, a shortlist of qualified firms will be formally invited to submit proposals. Shortlisting and selection will be subject to the availability of funding.</w:t>
      </w:r>
      <w:r w:rsidRPr="0067261E">
        <w:br/>
      </w:r>
      <w:r w:rsidRPr="0067261E">
        <w:lastRenderedPageBreak/>
        <w:br/>
        <w:t>Only those firms which have been shortlisted will receive notification. No debrief will be provided to firms which have not been shortlisted.</w:t>
      </w:r>
    </w:p>
    <w:p w:rsidR="0067261E" w:rsidRPr="0067261E" w:rsidRDefault="0067261E" w:rsidP="0067261E">
      <w:pPr>
        <w:rPr>
          <w:lang w:val="nl-NL"/>
        </w:rPr>
      </w:pPr>
      <w:r w:rsidRPr="0067261E">
        <w:rPr>
          <w:lang w:val="nl-NL"/>
        </w:rPr>
        <w:t xml:space="preserve">Qualification Criteria </w:t>
      </w:r>
    </w:p>
    <w:p w:rsidR="0067261E" w:rsidRPr="0067261E" w:rsidRDefault="0067261E" w:rsidP="0067261E">
      <w:pPr>
        <w:numPr>
          <w:ilvl w:val="0"/>
          <w:numId w:val="3"/>
        </w:numPr>
      </w:pPr>
      <w:r w:rsidRPr="0067261E">
        <w:rPr>
          <w:b/>
          <w:bCs/>
        </w:rPr>
        <w:t>1.</w:t>
      </w:r>
      <w:r w:rsidRPr="0067261E">
        <w:t xml:space="preserve"> Provide information showing that they are qualified in the field of the assignment.</w:t>
      </w:r>
    </w:p>
    <w:p w:rsidR="0067261E" w:rsidRPr="0067261E" w:rsidRDefault="0067261E" w:rsidP="0067261E">
      <w:pPr>
        <w:numPr>
          <w:ilvl w:val="0"/>
          <w:numId w:val="3"/>
        </w:numPr>
      </w:pPr>
      <w:r w:rsidRPr="0067261E">
        <w:rPr>
          <w:b/>
          <w:bCs/>
        </w:rPr>
        <w:t>2.</w:t>
      </w:r>
      <w:r w:rsidRPr="0067261E">
        <w:t xml:space="preserve"> Provide information on the technical and managerial capabilities of the firm.</w:t>
      </w:r>
    </w:p>
    <w:p w:rsidR="0067261E" w:rsidRPr="0067261E" w:rsidRDefault="0067261E" w:rsidP="0067261E">
      <w:pPr>
        <w:numPr>
          <w:ilvl w:val="0"/>
          <w:numId w:val="3"/>
        </w:numPr>
      </w:pPr>
      <w:r w:rsidRPr="0067261E">
        <w:rPr>
          <w:b/>
          <w:bCs/>
        </w:rPr>
        <w:t>3.</w:t>
      </w:r>
      <w:r w:rsidRPr="0067261E">
        <w:t xml:space="preserve"> Provide information on their core business and years in business.</w:t>
      </w:r>
    </w:p>
    <w:p w:rsidR="0067261E" w:rsidRPr="0067261E" w:rsidRDefault="0067261E" w:rsidP="0067261E">
      <w:pPr>
        <w:numPr>
          <w:ilvl w:val="0"/>
          <w:numId w:val="3"/>
        </w:numPr>
      </w:pPr>
      <w:r w:rsidRPr="0067261E">
        <w:rPr>
          <w:b/>
          <w:bCs/>
        </w:rPr>
        <w:t>4.</w:t>
      </w:r>
      <w:r w:rsidRPr="0067261E">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93A62"/>
    <w:multiLevelType w:val="multilevel"/>
    <w:tmpl w:val="0F72D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580803"/>
    <w:multiLevelType w:val="multilevel"/>
    <w:tmpl w:val="F1E0C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39E5168"/>
    <w:multiLevelType w:val="multilevel"/>
    <w:tmpl w:val="8A06A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61E"/>
    <w:rsid w:val="002B2E55"/>
    <w:rsid w:val="0067261E"/>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234915">
      <w:bodyDiv w:val="1"/>
      <w:marLeft w:val="0"/>
      <w:marRight w:val="0"/>
      <w:marTop w:val="0"/>
      <w:marBottom w:val="0"/>
      <w:divBdr>
        <w:top w:val="none" w:sz="0" w:space="0" w:color="auto"/>
        <w:left w:val="none" w:sz="0" w:space="0" w:color="auto"/>
        <w:bottom w:val="none" w:sz="0" w:space="0" w:color="auto"/>
        <w:right w:val="none" w:sz="0" w:space="0" w:color="auto"/>
      </w:divBdr>
      <w:divsChild>
        <w:div w:id="1624190745">
          <w:marLeft w:val="0"/>
          <w:marRight w:val="0"/>
          <w:marTop w:val="0"/>
          <w:marBottom w:val="0"/>
          <w:divBdr>
            <w:top w:val="none" w:sz="0" w:space="0" w:color="auto"/>
            <w:left w:val="none" w:sz="0" w:space="0" w:color="auto"/>
            <w:bottom w:val="none" w:sz="0" w:space="0" w:color="auto"/>
            <w:right w:val="none" w:sz="0" w:space="0" w:color="auto"/>
          </w:divBdr>
        </w:div>
        <w:div w:id="1293364996">
          <w:marLeft w:val="0"/>
          <w:marRight w:val="0"/>
          <w:marTop w:val="0"/>
          <w:marBottom w:val="0"/>
          <w:divBdr>
            <w:top w:val="none" w:sz="0" w:space="0" w:color="auto"/>
            <w:left w:val="none" w:sz="0" w:space="0" w:color="auto"/>
            <w:bottom w:val="none" w:sz="0" w:space="0" w:color="auto"/>
            <w:right w:val="none" w:sz="0" w:space="0" w:color="auto"/>
          </w:divBdr>
          <w:divsChild>
            <w:div w:id="46993560">
              <w:marLeft w:val="0"/>
              <w:marRight w:val="0"/>
              <w:marTop w:val="0"/>
              <w:marBottom w:val="0"/>
              <w:divBdr>
                <w:top w:val="none" w:sz="0" w:space="0" w:color="auto"/>
                <w:left w:val="none" w:sz="0" w:space="0" w:color="auto"/>
                <w:bottom w:val="none" w:sz="0" w:space="0" w:color="auto"/>
                <w:right w:val="none" w:sz="0" w:space="0" w:color="auto"/>
              </w:divBdr>
              <w:divsChild>
                <w:div w:id="1455560442">
                  <w:marLeft w:val="0"/>
                  <w:marRight w:val="0"/>
                  <w:marTop w:val="0"/>
                  <w:marBottom w:val="0"/>
                  <w:divBdr>
                    <w:top w:val="none" w:sz="0" w:space="0" w:color="auto"/>
                    <w:left w:val="none" w:sz="0" w:space="0" w:color="auto"/>
                    <w:bottom w:val="none" w:sz="0" w:space="0" w:color="auto"/>
                    <w:right w:val="none" w:sz="0" w:space="0" w:color="auto"/>
                  </w:divBdr>
                </w:div>
              </w:divsChild>
            </w:div>
            <w:div w:id="815220466">
              <w:marLeft w:val="0"/>
              <w:marRight w:val="0"/>
              <w:marTop w:val="0"/>
              <w:marBottom w:val="0"/>
              <w:divBdr>
                <w:top w:val="none" w:sz="0" w:space="0" w:color="auto"/>
                <w:left w:val="none" w:sz="0" w:space="0" w:color="auto"/>
                <w:bottom w:val="none" w:sz="0" w:space="0" w:color="auto"/>
                <w:right w:val="none" w:sz="0" w:space="0" w:color="auto"/>
              </w:divBdr>
              <w:divsChild>
                <w:div w:id="782266952">
                  <w:marLeft w:val="0"/>
                  <w:marRight w:val="0"/>
                  <w:marTop w:val="0"/>
                  <w:marBottom w:val="0"/>
                  <w:divBdr>
                    <w:top w:val="none" w:sz="0" w:space="0" w:color="auto"/>
                    <w:left w:val="none" w:sz="0" w:space="0" w:color="auto"/>
                    <w:bottom w:val="none" w:sz="0" w:space="0" w:color="auto"/>
                    <w:right w:val="none" w:sz="0" w:space="0" w:color="auto"/>
                  </w:divBdr>
                </w:div>
                <w:div w:id="1519929961">
                  <w:marLeft w:val="0"/>
                  <w:marRight w:val="0"/>
                  <w:marTop w:val="0"/>
                  <w:marBottom w:val="0"/>
                  <w:divBdr>
                    <w:top w:val="none" w:sz="0" w:space="0" w:color="auto"/>
                    <w:left w:val="none" w:sz="0" w:space="0" w:color="auto"/>
                    <w:bottom w:val="none" w:sz="0" w:space="0" w:color="auto"/>
                    <w:right w:val="none" w:sz="0" w:space="0" w:color="auto"/>
                  </w:divBdr>
                </w:div>
              </w:divsChild>
            </w:div>
            <w:div w:id="1058625938">
              <w:marLeft w:val="0"/>
              <w:marRight w:val="0"/>
              <w:marTop w:val="0"/>
              <w:marBottom w:val="0"/>
              <w:divBdr>
                <w:top w:val="none" w:sz="0" w:space="0" w:color="auto"/>
                <w:left w:val="none" w:sz="0" w:space="0" w:color="auto"/>
                <w:bottom w:val="none" w:sz="0" w:space="0" w:color="auto"/>
                <w:right w:val="none" w:sz="0" w:space="0" w:color="auto"/>
              </w:divBdr>
              <w:divsChild>
                <w:div w:id="1541553156">
                  <w:marLeft w:val="0"/>
                  <w:marRight w:val="0"/>
                  <w:marTop w:val="0"/>
                  <w:marBottom w:val="0"/>
                  <w:divBdr>
                    <w:top w:val="none" w:sz="0" w:space="0" w:color="auto"/>
                    <w:left w:val="none" w:sz="0" w:space="0" w:color="auto"/>
                    <w:bottom w:val="none" w:sz="0" w:space="0" w:color="auto"/>
                    <w:right w:val="none" w:sz="0" w:space="0" w:color="auto"/>
                  </w:divBdr>
                </w:div>
                <w:div w:id="58872129">
                  <w:marLeft w:val="0"/>
                  <w:marRight w:val="0"/>
                  <w:marTop w:val="0"/>
                  <w:marBottom w:val="0"/>
                  <w:divBdr>
                    <w:top w:val="none" w:sz="0" w:space="0" w:color="auto"/>
                    <w:left w:val="none" w:sz="0" w:space="0" w:color="auto"/>
                    <w:bottom w:val="none" w:sz="0" w:space="0" w:color="auto"/>
                    <w:right w:val="none" w:sz="0" w:space="0" w:color="auto"/>
                  </w:divBdr>
                </w:div>
              </w:divsChild>
            </w:div>
            <w:div w:id="1968776914">
              <w:marLeft w:val="0"/>
              <w:marRight w:val="0"/>
              <w:marTop w:val="0"/>
              <w:marBottom w:val="0"/>
              <w:divBdr>
                <w:top w:val="none" w:sz="0" w:space="0" w:color="auto"/>
                <w:left w:val="none" w:sz="0" w:space="0" w:color="auto"/>
                <w:bottom w:val="none" w:sz="0" w:space="0" w:color="auto"/>
                <w:right w:val="none" w:sz="0" w:space="0" w:color="auto"/>
              </w:divBdr>
              <w:divsChild>
                <w:div w:id="1750733413">
                  <w:marLeft w:val="0"/>
                  <w:marRight w:val="0"/>
                  <w:marTop w:val="0"/>
                  <w:marBottom w:val="0"/>
                  <w:divBdr>
                    <w:top w:val="none" w:sz="0" w:space="0" w:color="auto"/>
                    <w:left w:val="none" w:sz="0" w:space="0" w:color="auto"/>
                    <w:bottom w:val="none" w:sz="0" w:space="0" w:color="auto"/>
                    <w:right w:val="none" w:sz="0" w:space="0" w:color="auto"/>
                  </w:divBdr>
                </w:div>
                <w:div w:id="982925920">
                  <w:marLeft w:val="0"/>
                  <w:marRight w:val="0"/>
                  <w:marTop w:val="0"/>
                  <w:marBottom w:val="0"/>
                  <w:divBdr>
                    <w:top w:val="none" w:sz="0" w:space="0" w:color="auto"/>
                    <w:left w:val="none" w:sz="0" w:space="0" w:color="auto"/>
                    <w:bottom w:val="none" w:sz="0" w:space="0" w:color="auto"/>
                    <w:right w:val="none" w:sz="0" w:space="0" w:color="auto"/>
                  </w:divBdr>
                </w:div>
              </w:divsChild>
            </w:div>
            <w:div w:id="1996451933">
              <w:marLeft w:val="0"/>
              <w:marRight w:val="0"/>
              <w:marTop w:val="0"/>
              <w:marBottom w:val="0"/>
              <w:divBdr>
                <w:top w:val="none" w:sz="0" w:space="0" w:color="auto"/>
                <w:left w:val="none" w:sz="0" w:space="0" w:color="auto"/>
                <w:bottom w:val="none" w:sz="0" w:space="0" w:color="auto"/>
                <w:right w:val="none" w:sz="0" w:space="0" w:color="auto"/>
              </w:divBdr>
              <w:divsChild>
                <w:div w:id="1334183269">
                  <w:marLeft w:val="0"/>
                  <w:marRight w:val="0"/>
                  <w:marTop w:val="0"/>
                  <w:marBottom w:val="0"/>
                  <w:divBdr>
                    <w:top w:val="none" w:sz="0" w:space="0" w:color="auto"/>
                    <w:left w:val="none" w:sz="0" w:space="0" w:color="auto"/>
                    <w:bottom w:val="none" w:sz="0" w:space="0" w:color="auto"/>
                    <w:right w:val="none" w:sz="0" w:space="0" w:color="auto"/>
                  </w:divBdr>
                </w:div>
                <w:div w:id="1794978225">
                  <w:marLeft w:val="0"/>
                  <w:marRight w:val="0"/>
                  <w:marTop w:val="0"/>
                  <w:marBottom w:val="0"/>
                  <w:divBdr>
                    <w:top w:val="none" w:sz="0" w:space="0" w:color="auto"/>
                    <w:left w:val="none" w:sz="0" w:space="0" w:color="auto"/>
                    <w:bottom w:val="none" w:sz="0" w:space="0" w:color="auto"/>
                    <w:right w:val="none" w:sz="0" w:space="0" w:color="auto"/>
                  </w:divBdr>
                </w:div>
              </w:divsChild>
            </w:div>
            <w:div w:id="600572798">
              <w:marLeft w:val="0"/>
              <w:marRight w:val="0"/>
              <w:marTop w:val="0"/>
              <w:marBottom w:val="0"/>
              <w:divBdr>
                <w:top w:val="none" w:sz="0" w:space="0" w:color="auto"/>
                <w:left w:val="none" w:sz="0" w:space="0" w:color="auto"/>
                <w:bottom w:val="none" w:sz="0" w:space="0" w:color="auto"/>
                <w:right w:val="none" w:sz="0" w:space="0" w:color="auto"/>
              </w:divBdr>
              <w:divsChild>
                <w:div w:id="1196499285">
                  <w:marLeft w:val="0"/>
                  <w:marRight w:val="0"/>
                  <w:marTop w:val="0"/>
                  <w:marBottom w:val="0"/>
                  <w:divBdr>
                    <w:top w:val="none" w:sz="0" w:space="0" w:color="auto"/>
                    <w:left w:val="none" w:sz="0" w:space="0" w:color="auto"/>
                    <w:bottom w:val="none" w:sz="0" w:space="0" w:color="auto"/>
                    <w:right w:val="none" w:sz="0" w:space="0" w:color="auto"/>
                  </w:divBdr>
                </w:div>
                <w:div w:id="1343508790">
                  <w:marLeft w:val="0"/>
                  <w:marRight w:val="0"/>
                  <w:marTop w:val="0"/>
                  <w:marBottom w:val="0"/>
                  <w:divBdr>
                    <w:top w:val="none" w:sz="0" w:space="0" w:color="auto"/>
                    <w:left w:val="none" w:sz="0" w:space="0" w:color="auto"/>
                    <w:bottom w:val="none" w:sz="0" w:space="0" w:color="auto"/>
                    <w:right w:val="none" w:sz="0" w:space="0" w:color="auto"/>
                  </w:divBdr>
                </w:div>
              </w:divsChild>
            </w:div>
            <w:div w:id="1410344758">
              <w:marLeft w:val="0"/>
              <w:marRight w:val="0"/>
              <w:marTop w:val="0"/>
              <w:marBottom w:val="0"/>
              <w:divBdr>
                <w:top w:val="none" w:sz="0" w:space="0" w:color="auto"/>
                <w:left w:val="none" w:sz="0" w:space="0" w:color="auto"/>
                <w:bottom w:val="none" w:sz="0" w:space="0" w:color="auto"/>
                <w:right w:val="none" w:sz="0" w:space="0" w:color="auto"/>
              </w:divBdr>
              <w:divsChild>
                <w:div w:id="1885487752">
                  <w:marLeft w:val="0"/>
                  <w:marRight w:val="0"/>
                  <w:marTop w:val="0"/>
                  <w:marBottom w:val="0"/>
                  <w:divBdr>
                    <w:top w:val="none" w:sz="0" w:space="0" w:color="auto"/>
                    <w:left w:val="none" w:sz="0" w:space="0" w:color="auto"/>
                    <w:bottom w:val="none" w:sz="0" w:space="0" w:color="auto"/>
                    <w:right w:val="none" w:sz="0" w:space="0" w:color="auto"/>
                  </w:divBdr>
                </w:div>
                <w:div w:id="543906144">
                  <w:marLeft w:val="0"/>
                  <w:marRight w:val="0"/>
                  <w:marTop w:val="0"/>
                  <w:marBottom w:val="0"/>
                  <w:divBdr>
                    <w:top w:val="none" w:sz="0" w:space="0" w:color="auto"/>
                    <w:left w:val="none" w:sz="0" w:space="0" w:color="auto"/>
                    <w:bottom w:val="none" w:sz="0" w:space="0" w:color="auto"/>
                    <w:right w:val="none" w:sz="0" w:space="0" w:color="auto"/>
                  </w:divBdr>
                </w:div>
              </w:divsChild>
            </w:div>
            <w:div w:id="1648897963">
              <w:marLeft w:val="0"/>
              <w:marRight w:val="0"/>
              <w:marTop w:val="0"/>
              <w:marBottom w:val="0"/>
              <w:divBdr>
                <w:top w:val="none" w:sz="0" w:space="0" w:color="auto"/>
                <w:left w:val="none" w:sz="0" w:space="0" w:color="auto"/>
                <w:bottom w:val="none" w:sz="0" w:space="0" w:color="auto"/>
                <w:right w:val="none" w:sz="0" w:space="0" w:color="auto"/>
              </w:divBdr>
              <w:divsChild>
                <w:div w:id="1525053153">
                  <w:marLeft w:val="0"/>
                  <w:marRight w:val="0"/>
                  <w:marTop w:val="0"/>
                  <w:marBottom w:val="0"/>
                  <w:divBdr>
                    <w:top w:val="none" w:sz="0" w:space="0" w:color="auto"/>
                    <w:left w:val="none" w:sz="0" w:space="0" w:color="auto"/>
                    <w:bottom w:val="none" w:sz="0" w:space="0" w:color="auto"/>
                    <w:right w:val="none" w:sz="0" w:space="0" w:color="auto"/>
                  </w:divBdr>
                </w:div>
                <w:div w:id="790635762">
                  <w:marLeft w:val="0"/>
                  <w:marRight w:val="0"/>
                  <w:marTop w:val="0"/>
                  <w:marBottom w:val="0"/>
                  <w:divBdr>
                    <w:top w:val="none" w:sz="0" w:space="0" w:color="auto"/>
                    <w:left w:val="none" w:sz="0" w:space="0" w:color="auto"/>
                    <w:bottom w:val="none" w:sz="0" w:space="0" w:color="auto"/>
                    <w:right w:val="none" w:sz="0" w:space="0" w:color="auto"/>
                  </w:divBdr>
                </w:div>
              </w:divsChild>
            </w:div>
            <w:div w:id="1011300772">
              <w:marLeft w:val="0"/>
              <w:marRight w:val="0"/>
              <w:marTop w:val="0"/>
              <w:marBottom w:val="0"/>
              <w:divBdr>
                <w:top w:val="none" w:sz="0" w:space="0" w:color="auto"/>
                <w:left w:val="none" w:sz="0" w:space="0" w:color="auto"/>
                <w:bottom w:val="none" w:sz="0" w:space="0" w:color="auto"/>
                <w:right w:val="none" w:sz="0" w:space="0" w:color="auto"/>
              </w:divBdr>
            </w:div>
            <w:div w:id="1757902895">
              <w:marLeft w:val="0"/>
              <w:marRight w:val="0"/>
              <w:marTop w:val="0"/>
              <w:marBottom w:val="0"/>
              <w:divBdr>
                <w:top w:val="none" w:sz="0" w:space="0" w:color="auto"/>
                <w:left w:val="none" w:sz="0" w:space="0" w:color="auto"/>
                <w:bottom w:val="none" w:sz="0" w:space="0" w:color="auto"/>
                <w:right w:val="none" w:sz="0" w:space="0" w:color="auto"/>
              </w:divBdr>
              <w:divsChild>
                <w:div w:id="44002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8589FC89</Template>
  <TotalTime>53</TotalTime>
  <Pages>3</Pages>
  <Words>888</Words>
  <Characters>4890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2016-08-02T17:51:00Z</dcterms:created>
  <dcterms:modified xsi:type="dcterms:W3CDTF">2016-08-02T18:44:00Z</dcterms:modified>
</cp:coreProperties>
</file>