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E00" w:rsidRPr="00AE4E00" w:rsidRDefault="00C1273E" w:rsidP="00AE4E00">
      <w:r>
        <w:t>R</w:t>
      </w:r>
      <w:r w:rsidR="00AE4E00" w:rsidRPr="00AE4E00">
        <w:t>equest for expression of interest for selection # 1224524</w:t>
      </w:r>
    </w:p>
    <w:p w:rsidR="00AE4E00" w:rsidRPr="00C1273E" w:rsidRDefault="00AE4E00" w:rsidP="00AE4E00">
      <w:r w:rsidRPr="00C1273E">
        <w:t>Assignment Title</w:t>
      </w:r>
    </w:p>
    <w:p w:rsidR="00AE4E00" w:rsidRPr="00AE4E00" w:rsidRDefault="00AE4E00" w:rsidP="00AE4E00">
      <w:bookmarkStart w:id="0" w:name="_GoBack"/>
      <w:r w:rsidRPr="00AE4E00">
        <w:t>Climate Change Focal Area Study</w:t>
      </w:r>
    </w:p>
    <w:bookmarkEnd w:id="0"/>
    <w:p w:rsidR="00AE4E00" w:rsidRPr="00AE4E00" w:rsidRDefault="00AE4E00" w:rsidP="00AE4E00">
      <w:r w:rsidRPr="00AE4E00">
        <w:t>Publication Date</w:t>
      </w:r>
    </w:p>
    <w:p w:rsidR="00AE4E00" w:rsidRPr="00AE4E00" w:rsidRDefault="00AE4E00" w:rsidP="00AE4E00">
      <w:r w:rsidRPr="00AE4E00">
        <w:t> 18-Jul-2016</w:t>
      </w:r>
    </w:p>
    <w:p w:rsidR="00AE4E00" w:rsidRPr="00AE4E00" w:rsidRDefault="00AE4E00" w:rsidP="00AE4E00">
      <w:r w:rsidRPr="00AE4E00">
        <w:t>Expression of Interest Deadline</w:t>
      </w:r>
    </w:p>
    <w:p w:rsidR="00AE4E00" w:rsidRPr="00AE4E00" w:rsidRDefault="00AE4E00" w:rsidP="00AE4E00">
      <w:r w:rsidRPr="00AE4E00">
        <w:t> 01-Aug-2016 at 11:59:59 PM (Eastern Time – Washington D.C.)</w:t>
      </w:r>
    </w:p>
    <w:p w:rsidR="00AE4E00" w:rsidRPr="00AE4E00" w:rsidRDefault="00AE4E00" w:rsidP="00AE4E00">
      <w:r w:rsidRPr="00AE4E00">
        <w:t>Language of Notice</w:t>
      </w:r>
    </w:p>
    <w:p w:rsidR="00AE4E00" w:rsidRPr="00AE4E00" w:rsidRDefault="00AE4E00" w:rsidP="00AE4E00">
      <w:r w:rsidRPr="00AE4E00">
        <w:t> English</w:t>
      </w:r>
    </w:p>
    <w:p w:rsidR="00AE4E00" w:rsidRPr="00AE4E00" w:rsidRDefault="00AE4E00" w:rsidP="00AE4E00">
      <w:r w:rsidRPr="00AE4E00">
        <w:t xml:space="preserve">Selection Notice </w:t>
      </w:r>
    </w:p>
    <w:p w:rsidR="00AE4E00" w:rsidRPr="00AE4E00" w:rsidRDefault="00AE4E00" w:rsidP="00AE4E00">
      <w:pPr>
        <w:rPr>
          <w:lang w:val="nl-NL"/>
        </w:rPr>
      </w:pPr>
      <w:r w:rsidRPr="00AE4E00">
        <w:rPr>
          <w:lang w:val="nl-NL"/>
        </w:rPr>
        <w:t>Assignment Country</w:t>
      </w:r>
    </w:p>
    <w:p w:rsidR="00AE4E00" w:rsidRPr="00AE4E00" w:rsidRDefault="00AE4E00" w:rsidP="00AE4E00">
      <w:pPr>
        <w:numPr>
          <w:ilvl w:val="0"/>
          <w:numId w:val="1"/>
        </w:numPr>
        <w:rPr>
          <w:lang w:val="nl-NL"/>
        </w:rPr>
      </w:pPr>
      <w:r w:rsidRPr="00AE4E00">
        <w:rPr>
          <w:lang w:val="nl-NL"/>
        </w:rPr>
        <w:t>No Countries Assigned</w:t>
      </w:r>
    </w:p>
    <w:p w:rsidR="00AE4E00" w:rsidRPr="00AE4E00" w:rsidRDefault="00AE4E00" w:rsidP="00AE4E00">
      <w:pPr>
        <w:rPr>
          <w:lang w:val="nl-NL"/>
        </w:rPr>
      </w:pPr>
      <w:r w:rsidRPr="00AE4E00">
        <w:rPr>
          <w:lang w:val="nl-NL"/>
        </w:rPr>
        <w:t>Funding Sources</w:t>
      </w:r>
    </w:p>
    <w:p w:rsidR="00AE4E00" w:rsidRPr="00AE4E00" w:rsidRDefault="00AE4E00" w:rsidP="00AE4E00">
      <w:r w:rsidRPr="00AE4E00">
        <w:t xml:space="preserve">The World Bank Group intends to finance the assignment/services under: </w:t>
      </w:r>
    </w:p>
    <w:p w:rsidR="00AE4E00" w:rsidRPr="00AE4E00" w:rsidRDefault="00AE4E00" w:rsidP="00AE4E00">
      <w:pPr>
        <w:numPr>
          <w:ilvl w:val="0"/>
          <w:numId w:val="2"/>
        </w:numPr>
        <w:rPr>
          <w:lang w:val="nl-NL"/>
        </w:rPr>
      </w:pPr>
      <w:r w:rsidRPr="00AE4E00">
        <w:rPr>
          <w:lang w:val="nl-NL"/>
        </w:rPr>
        <w:t>TF010191 - Multi-Year Evaluations</w:t>
      </w:r>
    </w:p>
    <w:p w:rsidR="00AE4E00" w:rsidRPr="00AE4E00" w:rsidRDefault="00AE4E00" w:rsidP="00AE4E00">
      <w:pPr>
        <w:numPr>
          <w:ilvl w:val="0"/>
          <w:numId w:val="2"/>
        </w:numPr>
        <w:rPr>
          <w:lang w:val="nl-NL"/>
        </w:rPr>
      </w:pPr>
      <w:r w:rsidRPr="00AE4E00">
        <w:rPr>
          <w:lang w:val="nl-NL"/>
        </w:rPr>
        <w:t>BB - BANK BUDGET</w:t>
      </w:r>
    </w:p>
    <w:p w:rsidR="00AE4E00" w:rsidRPr="00AE4E00" w:rsidRDefault="00AE4E00" w:rsidP="00AE4E00">
      <w:pPr>
        <w:rPr>
          <w:lang w:val="nl-NL"/>
        </w:rPr>
      </w:pPr>
      <w:r w:rsidRPr="00AE4E00">
        <w:rPr>
          <w:lang w:val="nl-NL"/>
        </w:rPr>
        <w:t>Individual/Firm</w:t>
      </w:r>
    </w:p>
    <w:p w:rsidR="00AE4E00" w:rsidRPr="00AE4E00" w:rsidRDefault="00AE4E00" w:rsidP="00AE4E00">
      <w:r w:rsidRPr="00AE4E00">
        <w:t xml:space="preserve">The consultant will be a firm. </w:t>
      </w:r>
    </w:p>
    <w:p w:rsidR="00AE4E00" w:rsidRPr="00AE4E00" w:rsidRDefault="00AE4E00" w:rsidP="00AE4E00">
      <w:r w:rsidRPr="00AE4E00">
        <w:t xml:space="preserve">Assignment Description </w:t>
      </w:r>
    </w:p>
    <w:p w:rsidR="00AE4E00" w:rsidRPr="00AE4E00" w:rsidRDefault="00AE4E00" w:rsidP="00AE4E00">
      <w:r w:rsidRPr="00AE4E00">
        <w:t>The Independent Evaluation Office of the GEF (IEO) is requesting Expressions of Interest from interested consulting firms and/or institutions for the Climate Change Focal Area Study.</w:t>
      </w:r>
    </w:p>
    <w:p w:rsidR="00AE4E00" w:rsidRPr="00AE4E00" w:rsidRDefault="00AE4E00" w:rsidP="00AE4E00">
      <w:pPr>
        <w:rPr>
          <w:lang w:val="nl-NL"/>
        </w:rPr>
      </w:pPr>
      <w:r w:rsidRPr="00AE4E00">
        <w:rPr>
          <w:lang w:val="nl-NL"/>
        </w:rPr>
        <w:t>Attachments</w:t>
      </w:r>
    </w:p>
    <w:p w:rsidR="00AE4E00" w:rsidRPr="00AE4E00" w:rsidRDefault="00AE4E00" w:rsidP="00AE4E00">
      <w:pPr>
        <w:numPr>
          <w:ilvl w:val="0"/>
          <w:numId w:val="3"/>
        </w:numPr>
        <w:rPr>
          <w:lang w:val="nl-NL"/>
        </w:rPr>
      </w:pPr>
      <w:hyperlink r:id="rId6" w:tgtFrame="hidden_util_frame" w:history="1">
        <w:r w:rsidRPr="00AE4E00">
          <w:rPr>
            <w:rStyle w:val="Hyperlink"/>
            <w:lang w:val="nl-NL"/>
          </w:rPr>
          <w:t>Optional TOR File</w:t>
        </w:r>
      </w:hyperlink>
    </w:p>
    <w:p w:rsidR="00AE4E00" w:rsidRPr="00AE4E00" w:rsidRDefault="00AE4E00" w:rsidP="00AE4E00">
      <w:pPr>
        <w:rPr>
          <w:lang w:val="nl-NL"/>
        </w:rPr>
      </w:pPr>
      <w:r w:rsidRPr="00AE4E00">
        <w:rPr>
          <w:lang w:val="nl-NL"/>
        </w:rPr>
        <w:t xml:space="preserve">Qualification Criteria </w:t>
      </w:r>
    </w:p>
    <w:p w:rsidR="00AE4E00" w:rsidRPr="00AE4E00" w:rsidRDefault="00AE4E00" w:rsidP="00AE4E00">
      <w:pPr>
        <w:numPr>
          <w:ilvl w:val="0"/>
          <w:numId w:val="4"/>
        </w:numPr>
      </w:pPr>
      <w:r w:rsidRPr="00AE4E00">
        <w:rPr>
          <w:b/>
          <w:bCs/>
        </w:rPr>
        <w:t>1.</w:t>
      </w:r>
      <w:r w:rsidRPr="00AE4E00">
        <w:t xml:space="preserve"> Provide information showing that they are qualified in the field of the assignment.</w:t>
      </w:r>
    </w:p>
    <w:p w:rsidR="00AE4E00" w:rsidRPr="00AE4E00" w:rsidRDefault="00AE4E00" w:rsidP="00AE4E00">
      <w:pPr>
        <w:numPr>
          <w:ilvl w:val="0"/>
          <w:numId w:val="4"/>
        </w:numPr>
      </w:pPr>
      <w:r w:rsidRPr="00AE4E00">
        <w:rPr>
          <w:b/>
          <w:bCs/>
        </w:rPr>
        <w:t>2.</w:t>
      </w:r>
      <w:r w:rsidRPr="00AE4E00">
        <w:t xml:space="preserve"> Provide information on the technical and managerial capabilities of the firm.</w:t>
      </w:r>
    </w:p>
    <w:p w:rsidR="00AE4E00" w:rsidRPr="00AE4E00" w:rsidRDefault="00AE4E00" w:rsidP="00AE4E00">
      <w:pPr>
        <w:numPr>
          <w:ilvl w:val="0"/>
          <w:numId w:val="4"/>
        </w:numPr>
      </w:pPr>
      <w:r w:rsidRPr="00AE4E00">
        <w:rPr>
          <w:b/>
          <w:bCs/>
        </w:rPr>
        <w:t>3.</w:t>
      </w:r>
      <w:r w:rsidRPr="00AE4E00">
        <w:t xml:space="preserve"> Provide information on their core business and years in business.</w:t>
      </w:r>
    </w:p>
    <w:p w:rsidR="00AE4E00" w:rsidRPr="00AE4E00" w:rsidRDefault="00AE4E00" w:rsidP="00AE4E00">
      <w:pPr>
        <w:numPr>
          <w:ilvl w:val="0"/>
          <w:numId w:val="4"/>
        </w:numPr>
      </w:pPr>
      <w:r w:rsidRPr="00AE4E00">
        <w:rPr>
          <w:b/>
          <w:bCs/>
        </w:rPr>
        <w:t>4.</w:t>
      </w:r>
      <w:r w:rsidRPr="00AE4E00">
        <w:t xml:space="preserve"> Provide information on the qualifications of key staff.</w:t>
      </w:r>
    </w:p>
    <w:p w:rsidR="00D309B7" w:rsidRDefault="00D309B7"/>
    <w:sectPr w:rsidR="00D30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31A59"/>
    <w:multiLevelType w:val="multilevel"/>
    <w:tmpl w:val="10444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6531BF"/>
    <w:multiLevelType w:val="multilevel"/>
    <w:tmpl w:val="2F1ED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443E20"/>
    <w:multiLevelType w:val="multilevel"/>
    <w:tmpl w:val="30360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CF699F"/>
    <w:multiLevelType w:val="multilevel"/>
    <w:tmpl w:val="7A4AE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E00"/>
    <w:rsid w:val="00AE4E00"/>
    <w:rsid w:val="00C1273E"/>
    <w:rsid w:val="00D3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4E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4E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7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7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3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0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15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84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34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30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227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23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68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3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40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88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31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5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92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88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82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10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68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35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3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059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67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74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bgeconsult2.worldbank.org/wbgect/download?uuid=c3df3bfb-45e5-4437-8f7a-317b2595372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4948B495</Template>
  <TotalTime>4</TotalTime>
  <Pages>1</Pages>
  <Words>183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Kooijman</dc:creator>
  <cp:lastModifiedBy>Vincent Kooijman</cp:lastModifiedBy>
  <cp:revision>1</cp:revision>
  <dcterms:created xsi:type="dcterms:W3CDTF">2016-07-19T12:22:00Z</dcterms:created>
  <dcterms:modified xsi:type="dcterms:W3CDTF">2016-07-19T13:38:00Z</dcterms:modified>
</cp:coreProperties>
</file>